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10B1" w14:textId="77777777" w:rsidR="002743F6" w:rsidRPr="00F00D0E" w:rsidRDefault="002743F6" w:rsidP="002743F6">
      <w:pPr>
        <w:jc w:val="center"/>
        <w:rPr>
          <w:rFonts w:ascii="Trebuchet MS" w:hAnsi="Trebuchet MS" w:cs="Arial"/>
          <w:b/>
          <w:bCs/>
          <w:sz w:val="28"/>
          <w:szCs w:val="28"/>
          <w:lang w:val="en-US"/>
        </w:rPr>
      </w:pPr>
      <w:r w:rsidRPr="00F00D0E">
        <w:rPr>
          <w:rFonts w:ascii="Trebuchet MS" w:hAnsi="Trebuchet MS" w:cs="Arial"/>
          <w:b/>
          <w:bCs/>
          <w:sz w:val="28"/>
          <w:szCs w:val="28"/>
          <w:lang w:val="en-US"/>
        </w:rPr>
        <w:t>A catalogue that asks far more questions than any other car book:</w:t>
      </w:r>
    </w:p>
    <w:p w14:paraId="75DA9CAD" w14:textId="5EB98EDC" w:rsidR="00F00D0E" w:rsidRPr="00787984" w:rsidRDefault="00F00D0E" w:rsidP="00F00D0E">
      <w:pPr>
        <w:jc w:val="center"/>
        <w:rPr>
          <w:rFonts w:ascii="Trebuchet MS" w:hAnsi="Trebuchet MS"/>
          <w:b/>
          <w:bCs/>
          <w:sz w:val="36"/>
          <w:szCs w:val="36"/>
          <w:lang w:val="en-US"/>
        </w:rPr>
      </w:pPr>
      <w:r w:rsidRPr="00787984">
        <w:rPr>
          <w:rFonts w:ascii="Trebuchet MS" w:hAnsi="Trebuchet MS"/>
          <w:b/>
          <w:bCs/>
          <w:sz w:val="36"/>
          <w:szCs w:val="36"/>
          <w:lang w:val="en-US"/>
        </w:rPr>
        <w:t>1,661 QUESTIONS ABOUT THE IONIQ 6</w:t>
      </w:r>
    </w:p>
    <w:p w14:paraId="3F42063F" w14:textId="46A9A98F" w:rsidR="00F00D0E" w:rsidRPr="00787984" w:rsidRDefault="00F00D0E" w:rsidP="00F00D0E">
      <w:pPr>
        <w:jc w:val="center"/>
        <w:rPr>
          <w:rFonts w:ascii="Trebuchet MS" w:hAnsi="Trebuchet MS"/>
          <w:b/>
          <w:bCs/>
          <w:sz w:val="36"/>
          <w:szCs w:val="36"/>
          <w:lang w:val="en-US"/>
        </w:rPr>
      </w:pPr>
      <w:r w:rsidRPr="00787984">
        <w:rPr>
          <w:rFonts w:ascii="Trebuchet MS" w:hAnsi="Trebuchet MS"/>
          <w:b/>
          <w:bCs/>
          <w:sz w:val="36"/>
          <w:szCs w:val="36"/>
          <w:lang w:val="en-US"/>
        </w:rPr>
        <w:t>THAT HYUNDAI DIDN’T WANT TO ANSWER</w:t>
      </w:r>
    </w:p>
    <w:p w14:paraId="3EB92A6C" w14:textId="77777777" w:rsidR="00A05A72" w:rsidRPr="00F00D0E" w:rsidRDefault="00A05A72" w:rsidP="00F765E1">
      <w:pPr>
        <w:jc w:val="center"/>
        <w:rPr>
          <w:rFonts w:ascii="Trebuchet MS" w:hAnsi="Trebuchet MS"/>
          <w:lang w:val="en-US"/>
        </w:rPr>
      </w:pPr>
    </w:p>
    <w:p w14:paraId="099839B2" w14:textId="77777777" w:rsidR="00535E4E" w:rsidRPr="008C4098" w:rsidRDefault="00535E4E" w:rsidP="00C029B7">
      <w:pPr>
        <w:jc w:val="center"/>
        <w:rPr>
          <w:rFonts w:ascii="Trebuchet MS" w:hAnsi="Trebuchet MS"/>
          <w:b/>
          <w:bCs/>
          <w:color w:val="FFFFFF" w:themeColor="background1"/>
          <w:sz w:val="32"/>
          <w:szCs w:val="32"/>
          <w:highlight w:val="red"/>
          <w:lang w:val="en-US"/>
        </w:rPr>
      </w:pPr>
      <w:r w:rsidRPr="008C4098">
        <w:rPr>
          <w:rFonts w:ascii="Trebuchet MS" w:hAnsi="Trebuchet MS"/>
          <w:b/>
          <w:bCs/>
          <w:color w:val="FFFFFF" w:themeColor="background1"/>
          <w:sz w:val="32"/>
          <w:szCs w:val="32"/>
          <w:highlight w:val="red"/>
          <w:lang w:val="en-US"/>
        </w:rPr>
        <w:t>Short version:</w:t>
      </w:r>
    </w:p>
    <w:p w14:paraId="4EDDAF11" w14:textId="77777777" w:rsidR="00535E4E" w:rsidRPr="00D346B3" w:rsidRDefault="00535E4E" w:rsidP="00C029B7">
      <w:pPr>
        <w:spacing w:line="360" w:lineRule="auto"/>
        <w:jc w:val="center"/>
        <w:rPr>
          <w:rFonts w:ascii="Trebuchet MS" w:hAnsi="Trebuchet MS"/>
          <w:b/>
          <w:bCs/>
          <w:sz w:val="16"/>
          <w:szCs w:val="16"/>
          <w:lang w:val="en-US"/>
        </w:rPr>
      </w:pPr>
    </w:p>
    <w:p w14:paraId="2D5F1B16" w14:textId="77777777" w:rsidR="00DE2A96" w:rsidRPr="00DE2A96" w:rsidRDefault="00DE2A96" w:rsidP="00DE2A96">
      <w:pPr>
        <w:spacing w:line="360" w:lineRule="auto"/>
        <w:jc w:val="both"/>
        <w:rPr>
          <w:rFonts w:ascii="Trebuchet MS" w:hAnsi="Trebuchet MS"/>
          <w:b/>
          <w:bCs/>
          <w:lang w:val="en-US"/>
        </w:rPr>
      </w:pPr>
      <w:r w:rsidRPr="00DE2A96">
        <w:rPr>
          <w:rFonts w:ascii="Trebuchet MS" w:hAnsi="Trebuchet MS"/>
          <w:b/>
          <w:bCs/>
          <w:lang w:val="en-US"/>
        </w:rPr>
        <w:t>With his new paperback, “1,661 QUESTIONS ABOUT THE IONIQ 6 THAT HYUNDAI DIDN’T WANT TO ANSWER,” German motor journalist Hans-Jürgen Tücherer not only asks more questions about a single car than has ever been done before in a book.</w:t>
      </w:r>
    </w:p>
    <w:p w14:paraId="0437DD49" w14:textId="77777777" w:rsidR="00772394" w:rsidRPr="00772394" w:rsidRDefault="00772394" w:rsidP="00772394">
      <w:pPr>
        <w:spacing w:line="360" w:lineRule="auto"/>
        <w:jc w:val="both"/>
        <w:rPr>
          <w:rFonts w:ascii="Trebuchet MS" w:hAnsi="Trebuchet MS" w:cs="Arial"/>
          <w:b/>
          <w:bCs/>
          <w:lang w:val="en-US"/>
        </w:rPr>
      </w:pPr>
      <w:r w:rsidRPr="00772394">
        <w:rPr>
          <w:rFonts w:ascii="Trebuchet MS" w:hAnsi="Trebuchet MS" w:cs="Arial"/>
          <w:b/>
          <w:bCs/>
          <w:lang w:val="en-US"/>
        </w:rPr>
        <w:t>He also tells the story of how this book happened. It would never have been written if the press teams at Hyundai Germany and Hyundai Europe had simply done what they’re paid to do: answer a curious journalist’s inquiry, which initially consisted of just a dozen or so points…</w:t>
      </w:r>
    </w:p>
    <w:p w14:paraId="10C184E0" w14:textId="52C95121" w:rsidR="00EC6EFC" w:rsidRPr="009C30F1" w:rsidRDefault="00EC6EFC" w:rsidP="009C30F1">
      <w:pPr>
        <w:spacing w:line="360" w:lineRule="auto"/>
        <w:jc w:val="both"/>
        <w:rPr>
          <w:rFonts w:ascii="Trebuchet MS" w:hAnsi="Trebuchet MS"/>
          <w:b/>
          <w:bCs/>
          <w:lang w:val="en-US"/>
        </w:rPr>
      </w:pPr>
      <w:r w:rsidRPr="009C30F1">
        <w:rPr>
          <w:rFonts w:ascii="Trebuchet MS" w:hAnsi="Trebuchet MS"/>
          <w:b/>
          <w:bCs/>
          <w:lang w:val="en-US"/>
        </w:rPr>
        <w:t xml:space="preserve">The 180-page paperback with ISBN </w:t>
      </w:r>
      <w:r w:rsidR="00874168" w:rsidRPr="009C30F1">
        <w:rPr>
          <w:rFonts w:ascii="Trebuchet MS" w:hAnsi="Trebuchet MS"/>
          <w:b/>
          <w:bCs/>
          <w:lang w:val="en-US"/>
        </w:rPr>
        <w:t>979-8183691856</w:t>
      </w:r>
      <w:r w:rsidRPr="009C30F1">
        <w:rPr>
          <w:rFonts w:ascii="Trebuchet MS" w:hAnsi="Trebuchet MS"/>
          <w:b/>
          <w:bCs/>
          <w:lang w:val="en-US"/>
        </w:rPr>
        <w:t xml:space="preserve"> </w:t>
      </w:r>
      <w:r w:rsidR="00911699" w:rsidRPr="009C30F1">
        <w:rPr>
          <w:rFonts w:ascii="Trebuchet MS" w:hAnsi="Trebuchet MS"/>
          <w:b/>
          <w:bCs/>
          <w:lang w:val="en-US"/>
        </w:rPr>
        <w:t>is now available exclusively on Amazon for 14.99 euros</w:t>
      </w:r>
      <w:r w:rsidRPr="009C30F1">
        <w:rPr>
          <w:rFonts w:ascii="Trebuchet MS" w:hAnsi="Trebuchet MS"/>
          <w:b/>
          <w:bCs/>
          <w:lang w:val="en-US"/>
        </w:rPr>
        <w:t>!</w:t>
      </w:r>
    </w:p>
    <w:p w14:paraId="10456809" w14:textId="3584F0D1" w:rsidR="00112C47" w:rsidRPr="009C30F1" w:rsidRDefault="00112C47" w:rsidP="009C30F1">
      <w:pPr>
        <w:spacing w:line="360" w:lineRule="auto"/>
        <w:rPr>
          <w:rFonts w:ascii="Trebuchet MS" w:hAnsi="Trebuchet MS"/>
          <w:lang w:val="en-US"/>
        </w:rPr>
      </w:pPr>
      <w:r w:rsidRPr="009C30F1">
        <w:rPr>
          <w:rFonts w:ascii="Trebuchet MS" w:hAnsi="Trebuchet MS"/>
          <w:b/>
          <w:bCs/>
          <w:lang w:val="en-US"/>
        </w:rPr>
        <w:t xml:space="preserve">Here is the direct link to the English-language edition: </w:t>
      </w:r>
      <w:hyperlink r:id="rId7" w:history="1">
        <w:r w:rsidR="009C30F1" w:rsidRPr="009C30F1">
          <w:rPr>
            <w:rStyle w:val="Hyperlink"/>
            <w:rFonts w:ascii="Trebuchet MS" w:hAnsi="Trebuchet MS"/>
            <w:lang w:val="en-US"/>
          </w:rPr>
          <w:t>https://amzn.to/4uYaGAG</w:t>
        </w:r>
      </w:hyperlink>
    </w:p>
    <w:p w14:paraId="60482FEF" w14:textId="243BF79B" w:rsidR="00045472" w:rsidRPr="009C30F1" w:rsidRDefault="00045472" w:rsidP="009C30F1">
      <w:pPr>
        <w:spacing w:line="360" w:lineRule="auto"/>
        <w:jc w:val="both"/>
        <w:rPr>
          <w:rFonts w:ascii="Trebuchet MS" w:hAnsi="Trebuchet MS"/>
          <w:b/>
          <w:bCs/>
          <w:lang w:val="en-US"/>
        </w:rPr>
      </w:pPr>
      <w:r w:rsidRPr="009C30F1">
        <w:rPr>
          <w:rFonts w:ascii="Trebuchet MS" w:hAnsi="Trebuchet MS"/>
          <w:b/>
          <w:bCs/>
          <w:lang w:val="en-US"/>
        </w:rPr>
        <w:t xml:space="preserve">Alternatively, the e-book “1,661 QUESTIONS ABOUT THE IONIQ 6 THAT HYUNDAI DIDN’T WANT TO ANSWER” is also available on Amazon for </w:t>
      </w:r>
      <w:r w:rsidR="00D346B3" w:rsidRPr="009C30F1">
        <w:rPr>
          <w:rFonts w:ascii="Trebuchet MS" w:hAnsi="Trebuchet MS"/>
          <w:b/>
          <w:bCs/>
          <w:lang w:val="en-US"/>
        </w:rPr>
        <w:t>9</w:t>
      </w:r>
      <w:r w:rsidRPr="009C30F1">
        <w:rPr>
          <w:rFonts w:ascii="Trebuchet MS" w:hAnsi="Trebuchet MS"/>
          <w:b/>
          <w:bCs/>
          <w:lang w:val="en-US"/>
        </w:rPr>
        <w:t>.9</w:t>
      </w:r>
      <w:r w:rsidR="00D346B3" w:rsidRPr="009C30F1">
        <w:rPr>
          <w:rFonts w:ascii="Trebuchet MS" w:hAnsi="Trebuchet MS"/>
          <w:b/>
          <w:bCs/>
          <w:lang w:val="en-US"/>
        </w:rPr>
        <w:t>9</w:t>
      </w:r>
      <w:r w:rsidRPr="009C30F1">
        <w:rPr>
          <w:rFonts w:ascii="Trebuchet MS" w:hAnsi="Trebuchet MS"/>
          <w:b/>
          <w:bCs/>
          <w:lang w:val="en-US"/>
        </w:rPr>
        <w:t xml:space="preserve"> euros.</w:t>
      </w:r>
    </w:p>
    <w:p w14:paraId="4366456C" w14:textId="77777777" w:rsidR="009E5353" w:rsidRPr="00045472" w:rsidRDefault="009E5353" w:rsidP="009E5353">
      <w:pPr>
        <w:spacing w:line="360" w:lineRule="auto"/>
        <w:jc w:val="both"/>
        <w:rPr>
          <w:rFonts w:ascii="Trebuchet MS" w:hAnsi="Trebuchet MS" w:cs="Arial"/>
          <w:b/>
          <w:bCs/>
          <w:lang w:val="en-US"/>
        </w:rPr>
      </w:pPr>
    </w:p>
    <w:p w14:paraId="5DF8DD53" w14:textId="77777777" w:rsidR="00F05F1D" w:rsidRPr="00045472" w:rsidRDefault="00F05F1D">
      <w:pPr>
        <w:rPr>
          <w:rFonts w:ascii="Trebuchet MS" w:hAnsi="Trebuchet MS" w:cs="Arial"/>
          <w:b/>
          <w:bCs/>
          <w:lang w:val="en-US"/>
        </w:rPr>
      </w:pPr>
      <w:r w:rsidRPr="00045472">
        <w:rPr>
          <w:rFonts w:ascii="Trebuchet MS" w:hAnsi="Trebuchet MS" w:cs="Arial"/>
          <w:b/>
          <w:bCs/>
          <w:lang w:val="en-US"/>
        </w:rPr>
        <w:br w:type="page"/>
      </w:r>
    </w:p>
    <w:p w14:paraId="2CDA6C53" w14:textId="1B1BDEE6" w:rsidR="00D477E8" w:rsidRPr="00994903" w:rsidRDefault="000C712F" w:rsidP="00C029B7">
      <w:pPr>
        <w:jc w:val="center"/>
        <w:rPr>
          <w:rFonts w:ascii="Trebuchet MS" w:hAnsi="Trebuchet MS" w:cs="Arial"/>
          <w:b/>
          <w:bCs/>
          <w:sz w:val="16"/>
          <w:szCs w:val="16"/>
          <w:lang w:val="en-US"/>
        </w:rPr>
      </w:pPr>
      <w:r w:rsidRPr="006B1977">
        <w:rPr>
          <w:rFonts w:ascii="Trebuchet MS" w:hAnsi="Trebuchet MS"/>
          <w:b/>
          <w:bCs/>
          <w:color w:val="FFFFFF" w:themeColor="background1"/>
          <w:sz w:val="32"/>
          <w:szCs w:val="32"/>
          <w:highlight w:val="red"/>
          <w:lang w:val="en-US"/>
        </w:rPr>
        <w:lastRenderedPageBreak/>
        <w:t>L</w:t>
      </w:r>
      <w:r w:rsidR="00280031" w:rsidRPr="006B1977">
        <w:rPr>
          <w:rFonts w:ascii="Trebuchet MS" w:hAnsi="Trebuchet MS"/>
          <w:b/>
          <w:bCs/>
          <w:color w:val="FFFFFF" w:themeColor="background1"/>
          <w:sz w:val="32"/>
          <w:szCs w:val="32"/>
          <w:highlight w:val="red"/>
          <w:lang w:val="en-US"/>
        </w:rPr>
        <w:t>o</w:t>
      </w:r>
      <w:r w:rsidRPr="006B1977">
        <w:rPr>
          <w:rFonts w:ascii="Trebuchet MS" w:hAnsi="Trebuchet MS"/>
          <w:b/>
          <w:bCs/>
          <w:color w:val="FFFFFF" w:themeColor="background1"/>
          <w:sz w:val="32"/>
          <w:szCs w:val="32"/>
          <w:highlight w:val="red"/>
          <w:lang w:val="en-US"/>
        </w:rPr>
        <w:t>ng</w:t>
      </w:r>
      <w:r w:rsidR="00280031" w:rsidRPr="006B1977">
        <w:rPr>
          <w:rFonts w:ascii="Trebuchet MS" w:hAnsi="Trebuchet MS"/>
          <w:b/>
          <w:bCs/>
          <w:color w:val="FFFFFF" w:themeColor="background1"/>
          <w:sz w:val="32"/>
          <w:szCs w:val="32"/>
          <w:highlight w:val="red"/>
          <w:lang w:val="en-US"/>
        </w:rPr>
        <w:t xml:space="preserve"> </w:t>
      </w:r>
      <w:r w:rsidRPr="006B1977">
        <w:rPr>
          <w:rFonts w:ascii="Trebuchet MS" w:hAnsi="Trebuchet MS"/>
          <w:b/>
          <w:bCs/>
          <w:color w:val="FFFFFF" w:themeColor="background1"/>
          <w:sz w:val="32"/>
          <w:szCs w:val="32"/>
          <w:highlight w:val="red"/>
          <w:lang w:val="en-US"/>
        </w:rPr>
        <w:t>version:</w:t>
      </w:r>
    </w:p>
    <w:p w14:paraId="317CDA6B" w14:textId="77777777" w:rsidR="00C029B7" w:rsidRPr="00C029B7" w:rsidRDefault="00C029B7" w:rsidP="00C029B7">
      <w:pPr>
        <w:jc w:val="center"/>
        <w:rPr>
          <w:rFonts w:ascii="Trebuchet MS" w:hAnsi="Trebuchet MS"/>
          <w:sz w:val="16"/>
          <w:szCs w:val="16"/>
          <w:lang w:val="en-US"/>
        </w:rPr>
      </w:pPr>
    </w:p>
    <w:p w14:paraId="4F95792A" w14:textId="22585335" w:rsidR="00994903" w:rsidRPr="00994903" w:rsidRDefault="00994903" w:rsidP="00994903">
      <w:pPr>
        <w:spacing w:line="360" w:lineRule="auto"/>
        <w:jc w:val="both"/>
        <w:rPr>
          <w:rFonts w:ascii="Trebuchet MS" w:hAnsi="Trebuchet MS"/>
          <w:lang w:val="en-US"/>
        </w:rPr>
      </w:pPr>
      <w:r w:rsidRPr="00994903">
        <w:rPr>
          <w:rFonts w:ascii="Trebuchet MS" w:hAnsi="Trebuchet MS"/>
          <w:lang w:val="en-US"/>
        </w:rPr>
        <w:t xml:space="preserve">It all began in the summer of 2025 with an idea that was perfectly in tune with the times: How would a die-hard </w:t>
      </w:r>
      <w:proofErr w:type="spellStart"/>
      <w:r w:rsidRPr="00994903">
        <w:rPr>
          <w:rFonts w:ascii="Trebuchet MS" w:hAnsi="Trebuchet MS"/>
          <w:lang w:val="en-US"/>
        </w:rPr>
        <w:t>petrolhead</w:t>
      </w:r>
      <w:proofErr w:type="spellEnd"/>
      <w:r w:rsidRPr="00994903">
        <w:rPr>
          <w:rFonts w:ascii="Trebuchet MS" w:hAnsi="Trebuchet MS"/>
          <w:lang w:val="en-US"/>
        </w:rPr>
        <w:t xml:space="preserve"> like German motoring journalist Hans-Jürgen Tücherer experience the move to a modern electric car? What would his experience be </w:t>
      </w:r>
      <w:proofErr w:type="spellStart"/>
      <w:proofErr w:type="gramStart"/>
      <w:r w:rsidRPr="00994903">
        <w:rPr>
          <w:rFonts w:ascii="Trebuchet MS" w:hAnsi="Trebuchet MS"/>
          <w:lang w:val="en-US"/>
        </w:rPr>
        <w:t>like?For</w:t>
      </w:r>
      <w:proofErr w:type="spellEnd"/>
      <w:proofErr w:type="gramEnd"/>
      <w:r w:rsidRPr="00994903">
        <w:rPr>
          <w:rFonts w:ascii="Trebuchet MS" w:hAnsi="Trebuchet MS"/>
          <w:lang w:val="en-US"/>
        </w:rPr>
        <w:t xml:space="preserve"> this personal experiment, he chose a 2025 Hyundai IONIQ 6—which, incidentally, did not come from the manufacturer’s test car fleet.</w:t>
      </w:r>
    </w:p>
    <w:p w14:paraId="34561647" w14:textId="77777777" w:rsidR="00994903" w:rsidRPr="00994903" w:rsidRDefault="00994903" w:rsidP="00994903">
      <w:pPr>
        <w:spacing w:line="360" w:lineRule="auto"/>
        <w:jc w:val="both"/>
        <w:rPr>
          <w:rFonts w:ascii="Trebuchet MS" w:hAnsi="Trebuchet MS"/>
          <w:lang w:val="en-US"/>
        </w:rPr>
      </w:pPr>
      <w:r w:rsidRPr="00994903">
        <w:rPr>
          <w:rFonts w:ascii="Trebuchet MS" w:hAnsi="Trebuchet MS"/>
          <w:lang w:val="en-US"/>
        </w:rPr>
        <w:t>With more than four and a half decades of professional experience, the author knows the ironclad rules of journalism. After several months of daily life with this electric sedan, he wanted to discuss a good dozen open questions about the car with the press department of the Korean manufacturer.</w:t>
      </w:r>
    </w:p>
    <w:p w14:paraId="65A16959" w14:textId="77777777" w:rsidR="00994903" w:rsidRPr="00994903" w:rsidRDefault="00994903" w:rsidP="00994903">
      <w:pPr>
        <w:spacing w:line="360" w:lineRule="auto"/>
        <w:jc w:val="both"/>
        <w:rPr>
          <w:rFonts w:ascii="Trebuchet MS" w:hAnsi="Trebuchet MS"/>
          <w:lang w:val="en-US"/>
        </w:rPr>
      </w:pPr>
      <w:r w:rsidRPr="00994903">
        <w:rPr>
          <w:rFonts w:ascii="Trebuchet MS" w:hAnsi="Trebuchet MS"/>
          <w:lang w:val="en-US"/>
        </w:rPr>
        <w:t>Unfortunately, this turned out to be a fruitless endeavor and a waste of money on phone bills and postage. The media contacts at Hyundai Germany and Hyundai Europe did not respond to any of his numerous attempts to reach them by phone, email, or even good old-fashioned letter. Nor did the managing directors of both companies respond to the letters addressed to them personally.</w:t>
      </w:r>
    </w:p>
    <w:p w14:paraId="54B4C45D" w14:textId="77777777" w:rsidR="00994903" w:rsidRDefault="00994903" w:rsidP="00994903">
      <w:pPr>
        <w:spacing w:line="360" w:lineRule="auto"/>
        <w:jc w:val="both"/>
        <w:rPr>
          <w:rFonts w:ascii="Trebuchet MS" w:hAnsi="Trebuchet MS"/>
          <w:lang w:val="en-US"/>
        </w:rPr>
      </w:pPr>
      <w:r w:rsidRPr="00994903">
        <w:rPr>
          <w:rFonts w:ascii="Trebuchet MS" w:hAnsi="Trebuchet MS"/>
          <w:lang w:val="en-US"/>
        </w:rPr>
        <w:t>It was only after a “letter of appeal for assistance” was sent to José Muñoz, President &amp; CEO of Hyundai Motor Company in Seoul, that the press department of the German subsidiary contacted journalist Tücherer and asked him to submit his questions in writing.</w:t>
      </w:r>
    </w:p>
    <w:p w14:paraId="4E2E246B" w14:textId="77777777" w:rsidR="00D91870" w:rsidRPr="00D91870" w:rsidRDefault="00D91870" w:rsidP="00D91870">
      <w:pPr>
        <w:spacing w:line="360" w:lineRule="auto"/>
        <w:jc w:val="both"/>
        <w:rPr>
          <w:rFonts w:ascii="Trebuchet MS" w:hAnsi="Trebuchet MS"/>
          <w:lang w:val="en-US"/>
        </w:rPr>
      </w:pPr>
      <w:r w:rsidRPr="00D91870">
        <w:rPr>
          <w:rFonts w:ascii="Trebuchet MS" w:hAnsi="Trebuchet MS"/>
          <w:lang w:val="en-US"/>
        </w:rPr>
        <w:t>But since some time had passed since his initial attempts to make contact, the list had “grown a bit” in the meantime.</w:t>
      </w:r>
    </w:p>
    <w:p w14:paraId="5B37EFBE" w14:textId="77777777" w:rsidR="00D91870" w:rsidRPr="00D91870" w:rsidRDefault="00D91870" w:rsidP="00D91870">
      <w:pPr>
        <w:spacing w:line="360" w:lineRule="auto"/>
        <w:jc w:val="both"/>
        <w:rPr>
          <w:rFonts w:ascii="Trebuchet MS" w:hAnsi="Trebuchet MS"/>
          <w:lang w:val="en-US"/>
        </w:rPr>
      </w:pPr>
      <w:r w:rsidRPr="00D91870">
        <w:rPr>
          <w:rFonts w:ascii="Trebuchet MS" w:hAnsi="Trebuchet MS"/>
          <w:lang w:val="en-US"/>
        </w:rPr>
        <w:t>Asked, sent! Immediately!</w:t>
      </w:r>
    </w:p>
    <w:p w14:paraId="0BF521D2" w14:textId="77777777" w:rsidR="00D91870" w:rsidRPr="00D91870" w:rsidRDefault="00D91870" w:rsidP="00D91870">
      <w:pPr>
        <w:spacing w:line="360" w:lineRule="auto"/>
        <w:jc w:val="both"/>
        <w:rPr>
          <w:rFonts w:ascii="Trebuchet MS" w:hAnsi="Trebuchet MS"/>
          <w:lang w:val="en-US"/>
        </w:rPr>
      </w:pPr>
      <w:r w:rsidRPr="00D91870">
        <w:rPr>
          <w:rFonts w:ascii="Trebuchet MS" w:hAnsi="Trebuchet MS"/>
          <w:lang w:val="en-US"/>
        </w:rPr>
        <w:t xml:space="preserve">The receipt of the questionnaire was confirmed by email at Hyundai’s German headquarters in Offenbach am Main with astonishing speed. </w:t>
      </w:r>
    </w:p>
    <w:p w14:paraId="561F27F1" w14:textId="77777777" w:rsidR="00D91870" w:rsidRPr="00D91870" w:rsidRDefault="00D91870" w:rsidP="00D91870">
      <w:pPr>
        <w:spacing w:line="360" w:lineRule="auto"/>
        <w:jc w:val="both"/>
        <w:rPr>
          <w:rFonts w:ascii="Trebuchet MS" w:hAnsi="Trebuchet MS"/>
          <w:lang w:val="en-US"/>
        </w:rPr>
      </w:pPr>
      <w:r w:rsidRPr="00D91870">
        <w:rPr>
          <w:rFonts w:ascii="Trebuchet MS" w:hAnsi="Trebuchet MS"/>
          <w:lang w:val="en-US"/>
        </w:rPr>
        <w:t>But after that, silence returned.</w:t>
      </w:r>
    </w:p>
    <w:p w14:paraId="01E6B534" w14:textId="77777777" w:rsidR="00D91870" w:rsidRPr="00D346B3" w:rsidRDefault="00D91870" w:rsidP="00D91870">
      <w:pPr>
        <w:spacing w:line="360" w:lineRule="auto"/>
        <w:jc w:val="both"/>
        <w:rPr>
          <w:rFonts w:ascii="Trebuchet MS" w:hAnsi="Trebuchet MS"/>
          <w:lang w:val="en-US"/>
        </w:rPr>
      </w:pPr>
      <w:r w:rsidRPr="00D346B3">
        <w:rPr>
          <w:rFonts w:ascii="Trebuchet MS" w:hAnsi="Trebuchet MS"/>
          <w:lang w:val="en-US"/>
        </w:rPr>
        <w:t>No further response! Nothing!</w:t>
      </w:r>
    </w:p>
    <w:p w14:paraId="5039F657" w14:textId="77777777" w:rsidR="003B5B18" w:rsidRPr="003B5B18" w:rsidRDefault="003B5B18" w:rsidP="003B5B18">
      <w:pPr>
        <w:spacing w:line="360" w:lineRule="auto"/>
        <w:jc w:val="both"/>
        <w:rPr>
          <w:rFonts w:ascii="Trebuchet MS" w:hAnsi="Trebuchet MS"/>
          <w:lang w:val="en-US"/>
        </w:rPr>
      </w:pPr>
      <w:r w:rsidRPr="003B5B18">
        <w:rPr>
          <w:rFonts w:ascii="Trebuchet MS" w:hAnsi="Trebuchet MS"/>
          <w:lang w:val="en-US"/>
        </w:rPr>
        <w:lastRenderedPageBreak/>
        <w:t>It wasn’t until two weeks later, in response to a written inquiry, that Hyundai’s press office wrote that they “could not provide detailed written answers to this extensive list of questions.” However, they did offer the opportunity to “ask the most important questions” to one of their “experts” in an interview.</w:t>
      </w:r>
    </w:p>
    <w:p w14:paraId="5AAC4869" w14:textId="77777777" w:rsidR="003B5B18" w:rsidRPr="003B5B18" w:rsidRDefault="003B5B18" w:rsidP="003B5B18">
      <w:pPr>
        <w:spacing w:line="360" w:lineRule="auto"/>
        <w:jc w:val="both"/>
        <w:rPr>
          <w:rFonts w:ascii="Trebuchet MS" w:hAnsi="Trebuchet MS"/>
          <w:lang w:val="en-US"/>
        </w:rPr>
      </w:pPr>
      <w:r w:rsidRPr="003B5B18">
        <w:rPr>
          <w:rFonts w:ascii="Trebuchet MS" w:hAnsi="Trebuchet MS"/>
          <w:lang w:val="en-US"/>
        </w:rPr>
        <w:t>What a “generous” offer after three months of doing nothing!</w:t>
      </w:r>
    </w:p>
    <w:p w14:paraId="1E62D810" w14:textId="77777777" w:rsidR="003B5B18" w:rsidRPr="003B5B18" w:rsidRDefault="003B5B18" w:rsidP="003B5B18">
      <w:pPr>
        <w:spacing w:line="360" w:lineRule="auto"/>
        <w:jc w:val="both"/>
        <w:rPr>
          <w:rFonts w:ascii="Trebuchet MS" w:hAnsi="Trebuchet MS"/>
          <w:lang w:val="en-US"/>
        </w:rPr>
      </w:pPr>
      <w:r w:rsidRPr="003B5B18">
        <w:rPr>
          <w:rFonts w:ascii="Trebuchet MS" w:hAnsi="Trebuchet MS"/>
          <w:lang w:val="en-US"/>
        </w:rPr>
        <w:t>Too little, too late!</w:t>
      </w:r>
    </w:p>
    <w:p w14:paraId="2D618589" w14:textId="77777777" w:rsidR="003B5B18" w:rsidRDefault="003B5B18" w:rsidP="003B5B18">
      <w:pPr>
        <w:spacing w:line="360" w:lineRule="auto"/>
        <w:jc w:val="both"/>
        <w:rPr>
          <w:rFonts w:ascii="Trebuchet MS" w:hAnsi="Trebuchet MS"/>
          <w:lang w:val="en-US"/>
        </w:rPr>
      </w:pPr>
      <w:r w:rsidRPr="003B5B18">
        <w:rPr>
          <w:rFonts w:ascii="Trebuchet MS" w:hAnsi="Trebuchet MS"/>
          <w:lang w:val="en-US"/>
        </w:rPr>
        <w:t>But to ensure that all the work put into this unfortunately completely unanswered list of questions about the IONIQ 6 wasn’t for nothing, Hans-Jürgen Tücherer has now published a paperback that asks more questions than any other car book in the world has ever asked:</w:t>
      </w:r>
    </w:p>
    <w:p w14:paraId="1CB9DE41" w14:textId="77777777" w:rsidR="00B4031C" w:rsidRPr="00B4031C" w:rsidRDefault="004A5778" w:rsidP="00B4031C">
      <w:pPr>
        <w:spacing w:line="360" w:lineRule="auto"/>
        <w:jc w:val="both"/>
        <w:rPr>
          <w:rFonts w:ascii="Trebuchet MS" w:hAnsi="Trebuchet MS" w:cs="Arial"/>
          <w:lang w:val="en-US"/>
        </w:rPr>
      </w:pPr>
      <w:r w:rsidRPr="00B4031C">
        <w:rPr>
          <w:rFonts w:ascii="Trebuchet MS" w:hAnsi="Trebuchet MS"/>
          <w:b/>
          <w:bCs/>
          <w:lang w:val="en-US"/>
        </w:rPr>
        <w:t xml:space="preserve">1,661 QUESTIONS ABOUT </w:t>
      </w:r>
      <w:proofErr w:type="gramStart"/>
      <w:r w:rsidRPr="00B4031C">
        <w:rPr>
          <w:rFonts w:ascii="Trebuchet MS" w:hAnsi="Trebuchet MS"/>
          <w:b/>
          <w:bCs/>
          <w:lang w:val="en-US"/>
        </w:rPr>
        <w:t>THE IONIQ</w:t>
      </w:r>
      <w:proofErr w:type="gramEnd"/>
      <w:r w:rsidRPr="00B4031C">
        <w:rPr>
          <w:rFonts w:ascii="Trebuchet MS" w:hAnsi="Trebuchet MS"/>
          <w:b/>
          <w:bCs/>
          <w:lang w:val="en-US"/>
        </w:rPr>
        <w:t xml:space="preserve"> 6 THAT HYUNDAI DIDN’T WANT TO ANSWER</w:t>
      </w:r>
      <w:r w:rsidRPr="00B4031C">
        <w:rPr>
          <w:rFonts w:ascii="Trebuchet MS" w:hAnsi="Trebuchet MS" w:cs="Arial"/>
          <w:lang w:val="en-US"/>
        </w:rPr>
        <w:t xml:space="preserve"> </w:t>
      </w:r>
      <w:r w:rsidR="00B4031C" w:rsidRPr="00B4031C">
        <w:rPr>
          <w:rFonts w:ascii="Trebuchet MS" w:hAnsi="Trebuchet MS" w:cs="Arial"/>
          <w:lang w:val="en-US"/>
        </w:rPr>
        <w:t xml:space="preserve">A compilation of questions that are as interesting as they are </w:t>
      </w:r>
      <w:proofErr w:type="gramStart"/>
      <w:r w:rsidR="00B4031C" w:rsidRPr="00B4031C">
        <w:rPr>
          <w:rFonts w:ascii="Trebuchet MS" w:hAnsi="Trebuchet MS" w:cs="Arial"/>
          <w:lang w:val="en-US"/>
        </w:rPr>
        <w:t>relevant—questions</w:t>
      </w:r>
      <w:proofErr w:type="gramEnd"/>
      <w:r w:rsidR="00B4031C" w:rsidRPr="00B4031C">
        <w:rPr>
          <w:rFonts w:ascii="Trebuchet MS" w:hAnsi="Trebuchet MS" w:cs="Arial"/>
          <w:lang w:val="en-US"/>
        </w:rPr>
        <w:t xml:space="preserve"> that will be of just as much interest to the owners of this electric sedan as they will be to the IONIQ 6’s potential future customers.</w:t>
      </w:r>
    </w:p>
    <w:p w14:paraId="21901B10" w14:textId="77777777" w:rsidR="00B4031C" w:rsidRPr="00B4031C" w:rsidRDefault="00B4031C" w:rsidP="00B4031C">
      <w:pPr>
        <w:spacing w:line="360" w:lineRule="auto"/>
        <w:jc w:val="both"/>
        <w:rPr>
          <w:rFonts w:ascii="Trebuchet MS" w:hAnsi="Trebuchet MS" w:cs="Arial"/>
          <w:lang w:val="en-US"/>
        </w:rPr>
      </w:pPr>
      <w:r w:rsidRPr="00B4031C">
        <w:rPr>
          <w:rFonts w:ascii="Trebuchet MS" w:hAnsi="Trebuchet MS" w:cs="Arial"/>
          <w:lang w:val="en-US"/>
        </w:rPr>
        <w:t>The target audience naturally also includes the hardworking teams at Hyundai dealerships and service centers who sell, maintain, and repair these cars.</w:t>
      </w:r>
    </w:p>
    <w:p w14:paraId="306AF82D" w14:textId="77777777" w:rsidR="00B4031C" w:rsidRPr="00B4031C" w:rsidRDefault="00B4031C" w:rsidP="00B4031C">
      <w:pPr>
        <w:spacing w:line="360" w:lineRule="auto"/>
        <w:jc w:val="both"/>
        <w:rPr>
          <w:rFonts w:ascii="Trebuchet MS" w:hAnsi="Trebuchet MS" w:cs="Arial"/>
          <w:lang w:val="en-US"/>
        </w:rPr>
      </w:pPr>
      <w:r w:rsidRPr="00B4031C">
        <w:rPr>
          <w:rFonts w:ascii="Trebuchet MS" w:hAnsi="Trebuchet MS" w:cs="Arial"/>
          <w:lang w:val="en-US"/>
        </w:rPr>
        <w:t xml:space="preserve">And people who are considering buying an electric car and want detailed information about the unique features of a vehicle with alternative propulsion technology. </w:t>
      </w:r>
    </w:p>
    <w:p w14:paraId="12BF9524" w14:textId="77777777" w:rsidR="00B4031C" w:rsidRPr="00B4031C" w:rsidRDefault="00B4031C" w:rsidP="00B4031C">
      <w:pPr>
        <w:spacing w:line="360" w:lineRule="auto"/>
        <w:jc w:val="both"/>
        <w:rPr>
          <w:rFonts w:ascii="Trebuchet MS" w:hAnsi="Trebuchet MS" w:cs="Arial"/>
          <w:lang w:val="en-US"/>
        </w:rPr>
      </w:pPr>
      <w:r w:rsidRPr="00B4031C">
        <w:rPr>
          <w:rFonts w:ascii="Trebuchet MS" w:hAnsi="Trebuchet MS" w:cs="Arial"/>
          <w:lang w:val="en-US"/>
        </w:rPr>
        <w:t>But within the 180 pages of this paperback, you’ll find more than just the 1,661 questions that the press departments of the Hyundai Motor Group didn’t want to answer.</w:t>
      </w:r>
    </w:p>
    <w:p w14:paraId="5AC941CB" w14:textId="77777777" w:rsidR="00B4031C" w:rsidRPr="00B4031C" w:rsidRDefault="00B4031C" w:rsidP="00B4031C">
      <w:pPr>
        <w:spacing w:line="360" w:lineRule="auto"/>
        <w:jc w:val="both"/>
        <w:rPr>
          <w:rFonts w:ascii="Trebuchet MS" w:hAnsi="Trebuchet MS" w:cs="Arial"/>
          <w:lang w:val="en-US"/>
        </w:rPr>
      </w:pPr>
      <w:r w:rsidRPr="00B4031C">
        <w:rPr>
          <w:rFonts w:ascii="Trebuchet MS" w:hAnsi="Trebuchet MS" w:cs="Arial"/>
          <w:lang w:val="en-US"/>
        </w:rPr>
        <w:t>Which, by the way, is based in South Korea and not North Korea. Although that would explain a thing or two about their “willingness to communicate” …</w:t>
      </w:r>
    </w:p>
    <w:p w14:paraId="53E6C1C0" w14:textId="77777777" w:rsidR="00B4031C" w:rsidRDefault="00B4031C" w:rsidP="00B4031C">
      <w:pPr>
        <w:spacing w:line="360" w:lineRule="auto"/>
        <w:jc w:val="both"/>
        <w:rPr>
          <w:rFonts w:ascii="Trebuchet MS" w:hAnsi="Trebuchet MS" w:cs="Arial"/>
          <w:lang w:val="en-US"/>
        </w:rPr>
      </w:pPr>
      <w:r w:rsidRPr="00B4031C">
        <w:rPr>
          <w:rFonts w:ascii="Trebuchet MS" w:hAnsi="Trebuchet MS" w:cs="Arial"/>
          <w:lang w:val="en-US"/>
        </w:rPr>
        <w:t>The “Making of” chapter explains how this book came to be at all, given the “wall of silence” at Hyundai.</w:t>
      </w:r>
    </w:p>
    <w:p w14:paraId="6C3932A6" w14:textId="3818A6A2" w:rsidR="0042792A" w:rsidRDefault="0042792A" w:rsidP="00D97061">
      <w:pPr>
        <w:spacing w:line="360" w:lineRule="auto"/>
        <w:jc w:val="both"/>
        <w:rPr>
          <w:rFonts w:ascii="Trebuchet MS" w:hAnsi="Trebuchet MS"/>
          <w:lang w:val="en-US"/>
        </w:rPr>
      </w:pPr>
      <w:r w:rsidRPr="0042792A">
        <w:rPr>
          <w:rFonts w:ascii="Trebuchet MS" w:hAnsi="Trebuchet MS"/>
          <w:lang w:val="en-US"/>
        </w:rPr>
        <w:t xml:space="preserve">This 180-page book, whose ISBN is 979-8183691856, is now available exclusively on </w:t>
      </w:r>
      <w:r w:rsidRPr="007B2725">
        <w:rPr>
          <w:rFonts w:ascii="Trebuchet MS" w:hAnsi="Trebuchet MS"/>
          <w:lang w:val="en-US"/>
        </w:rPr>
        <w:t>Amazon for just 14.9</w:t>
      </w:r>
      <w:r w:rsidR="00086A99" w:rsidRPr="007B2725">
        <w:rPr>
          <w:rFonts w:ascii="Trebuchet MS" w:hAnsi="Trebuchet MS"/>
          <w:lang w:val="en-US"/>
        </w:rPr>
        <w:t>9</w:t>
      </w:r>
      <w:r w:rsidRPr="007B2725">
        <w:rPr>
          <w:rFonts w:ascii="Trebuchet MS" w:hAnsi="Trebuchet MS"/>
          <w:lang w:val="en-US"/>
        </w:rPr>
        <w:t xml:space="preserve"> euros!</w:t>
      </w:r>
      <w:r w:rsidR="00086A99" w:rsidRPr="007B2725">
        <w:rPr>
          <w:rFonts w:ascii="Trebuchet MS" w:hAnsi="Trebuchet MS"/>
          <w:lang w:val="en-US"/>
        </w:rPr>
        <w:t xml:space="preserve"> Here is the direct link to the English-language edition:</w:t>
      </w:r>
      <w:r w:rsidR="00086A99" w:rsidRPr="009C30F1">
        <w:rPr>
          <w:rFonts w:ascii="Trebuchet MS" w:hAnsi="Trebuchet MS"/>
          <w:b/>
          <w:bCs/>
          <w:lang w:val="en-US"/>
        </w:rPr>
        <w:t xml:space="preserve"> </w:t>
      </w:r>
      <w:hyperlink r:id="rId8" w:history="1">
        <w:r w:rsidR="00086A99" w:rsidRPr="009C30F1">
          <w:rPr>
            <w:rStyle w:val="Hyperlink"/>
            <w:rFonts w:ascii="Trebuchet MS" w:hAnsi="Trebuchet MS"/>
            <w:lang w:val="en-US"/>
          </w:rPr>
          <w:t>https://amzn.to/4uYaGAG</w:t>
        </w:r>
      </w:hyperlink>
    </w:p>
    <w:p w14:paraId="7737021E" w14:textId="321AE6C6" w:rsidR="00583614" w:rsidRDefault="00583614" w:rsidP="00D97061">
      <w:pPr>
        <w:spacing w:line="360" w:lineRule="auto"/>
        <w:jc w:val="both"/>
        <w:rPr>
          <w:rFonts w:ascii="Trebuchet MS" w:hAnsi="Trebuchet MS"/>
          <w:lang w:val="en-US"/>
        </w:rPr>
      </w:pPr>
      <w:r w:rsidRPr="00583614">
        <w:rPr>
          <w:rFonts w:ascii="Trebuchet MS" w:hAnsi="Trebuchet MS"/>
          <w:lang w:val="en-US"/>
        </w:rPr>
        <w:lastRenderedPageBreak/>
        <w:t xml:space="preserve">Alternatively, this fascinating book is also available as an e-book on Amazon for </w:t>
      </w:r>
      <w:r w:rsidR="0025204A">
        <w:rPr>
          <w:rFonts w:ascii="Trebuchet MS" w:hAnsi="Trebuchet MS"/>
          <w:lang w:val="en-US"/>
        </w:rPr>
        <w:t>9</w:t>
      </w:r>
      <w:r w:rsidRPr="00583614">
        <w:rPr>
          <w:rFonts w:ascii="Trebuchet MS" w:hAnsi="Trebuchet MS"/>
          <w:lang w:val="en-US"/>
        </w:rPr>
        <w:t>.9</w:t>
      </w:r>
      <w:r w:rsidR="0025204A">
        <w:rPr>
          <w:rFonts w:ascii="Trebuchet MS" w:hAnsi="Trebuchet MS"/>
          <w:lang w:val="en-US"/>
        </w:rPr>
        <w:t>9</w:t>
      </w:r>
      <w:r w:rsidRPr="00583614">
        <w:rPr>
          <w:rFonts w:ascii="Trebuchet MS" w:hAnsi="Trebuchet MS"/>
          <w:lang w:val="en-US"/>
        </w:rPr>
        <w:t xml:space="preserve"> euros.</w:t>
      </w:r>
    </w:p>
    <w:p w14:paraId="756376F0" w14:textId="77777777" w:rsidR="00A05A72" w:rsidRPr="00D346B3" w:rsidRDefault="00A05A72" w:rsidP="00D97061">
      <w:pPr>
        <w:spacing w:line="360" w:lineRule="auto"/>
        <w:jc w:val="both"/>
        <w:rPr>
          <w:rFonts w:ascii="Trebuchet MS" w:hAnsi="Trebuchet MS"/>
          <w:lang w:val="en-US"/>
        </w:rPr>
      </w:pPr>
    </w:p>
    <w:p w14:paraId="146F240F" w14:textId="77777777" w:rsidR="00256E8A" w:rsidRPr="00256E8A" w:rsidRDefault="00256E8A" w:rsidP="00E05CAD">
      <w:pPr>
        <w:spacing w:line="360" w:lineRule="auto"/>
        <w:jc w:val="both"/>
        <w:rPr>
          <w:rFonts w:ascii="Trebuchet MS" w:hAnsi="Trebuchet MS"/>
          <w:lang w:val="en-US"/>
        </w:rPr>
      </w:pPr>
      <w:proofErr w:type="gramStart"/>
      <w:r w:rsidRPr="00256E8A">
        <w:rPr>
          <w:rFonts w:ascii="Trebuchet MS" w:hAnsi="Trebuchet MS"/>
          <w:lang w:val="en-US"/>
        </w:rPr>
        <w:t>P.S.</w:t>
      </w:r>
      <w:proofErr w:type="gramEnd"/>
      <w:r w:rsidRPr="00256E8A">
        <w:rPr>
          <w:rFonts w:ascii="Trebuchet MS" w:hAnsi="Trebuchet MS"/>
          <w:lang w:val="en-US"/>
        </w:rPr>
        <w:t>: Caution! Be warned! In addition to the occasional question about the Hyundai IONIQ 6, this book may also contain traces of satire …</w:t>
      </w:r>
    </w:p>
    <w:p w14:paraId="06C7026F" w14:textId="35D3F349" w:rsidR="00256E8A" w:rsidRPr="00256E8A" w:rsidRDefault="00256E8A" w:rsidP="00E05CAD">
      <w:pPr>
        <w:spacing w:line="360" w:lineRule="auto"/>
        <w:jc w:val="both"/>
        <w:rPr>
          <w:rFonts w:ascii="Trebuchet MS" w:hAnsi="Trebuchet MS"/>
          <w:lang w:val="en-US"/>
        </w:rPr>
      </w:pPr>
      <w:r w:rsidRPr="00256E8A">
        <w:rPr>
          <w:rFonts w:ascii="Trebuchet MS" w:hAnsi="Trebuchet MS"/>
          <w:lang w:val="en-US"/>
        </w:rPr>
        <w:t>PPS: Hans-Jürgen Tücherer is also continuing to work on the book he originally</w:t>
      </w:r>
      <w:r w:rsidR="00E05CAD">
        <w:rPr>
          <w:rFonts w:ascii="Trebuchet MS" w:hAnsi="Trebuchet MS"/>
          <w:lang w:val="en-US"/>
        </w:rPr>
        <w:t xml:space="preserve"> </w:t>
      </w:r>
      <w:r w:rsidRPr="00256E8A">
        <w:rPr>
          <w:rFonts w:ascii="Trebuchet MS" w:hAnsi="Trebuchet MS"/>
          <w:lang w:val="en-US"/>
        </w:rPr>
        <w:t>planned to write about his transition to electric mobility and his experiences with the Hyundai IONIQ 6 in particular.</w:t>
      </w:r>
    </w:p>
    <w:p w14:paraId="511558AE" w14:textId="1E4E4FCE" w:rsidR="00E52A49" w:rsidRPr="00256E8A" w:rsidRDefault="00E52A49" w:rsidP="00A05A72">
      <w:pPr>
        <w:rPr>
          <w:lang w:val="en-US"/>
        </w:rPr>
      </w:pPr>
    </w:p>
    <w:p w14:paraId="7228EF6B" w14:textId="77777777" w:rsidR="00A05688" w:rsidRPr="00256E8A" w:rsidRDefault="00A05688" w:rsidP="00A05A72">
      <w:pPr>
        <w:rPr>
          <w:lang w:val="en-US"/>
        </w:rPr>
      </w:pPr>
    </w:p>
    <w:p w14:paraId="1A1C4991" w14:textId="77777777" w:rsidR="00501159" w:rsidRPr="00735424" w:rsidRDefault="00501159" w:rsidP="00501159">
      <w:pPr>
        <w:jc w:val="center"/>
        <w:rPr>
          <w:rFonts w:ascii="Trebuchet MS" w:hAnsi="Trebuchet MS"/>
          <w:b/>
          <w:bCs/>
          <w:sz w:val="32"/>
          <w:szCs w:val="32"/>
          <w:lang w:val="en-US"/>
        </w:rPr>
      </w:pPr>
      <w:r w:rsidRPr="00735424">
        <w:rPr>
          <w:rFonts w:ascii="Trebuchet MS" w:hAnsi="Trebuchet MS"/>
          <w:b/>
          <w:bCs/>
          <w:sz w:val="32"/>
          <w:szCs w:val="32"/>
          <w:lang w:val="en-US"/>
        </w:rPr>
        <w:t xml:space="preserve">The press release and press photos </w:t>
      </w:r>
    </w:p>
    <w:p w14:paraId="4A3EEE81" w14:textId="77777777" w:rsidR="00501159" w:rsidRPr="00735424" w:rsidRDefault="00501159" w:rsidP="00501159">
      <w:pPr>
        <w:jc w:val="center"/>
        <w:rPr>
          <w:rFonts w:ascii="Trebuchet MS" w:hAnsi="Trebuchet MS"/>
          <w:b/>
          <w:bCs/>
          <w:sz w:val="32"/>
          <w:szCs w:val="32"/>
          <w:lang w:val="en-US"/>
        </w:rPr>
      </w:pPr>
      <w:r w:rsidRPr="00735424">
        <w:rPr>
          <w:rFonts w:ascii="Trebuchet MS" w:hAnsi="Trebuchet MS"/>
          <w:b/>
          <w:bCs/>
          <w:sz w:val="32"/>
          <w:szCs w:val="32"/>
          <w:lang w:val="en-US"/>
        </w:rPr>
        <w:t>are available for download here:</w:t>
      </w:r>
    </w:p>
    <w:p w14:paraId="1973F0BB" w14:textId="77777777" w:rsidR="00A05688" w:rsidRPr="00735424" w:rsidRDefault="00A05688" w:rsidP="00A05688">
      <w:pPr>
        <w:jc w:val="center"/>
        <w:rPr>
          <w:rFonts w:ascii="Trebuchet MS" w:hAnsi="Trebuchet MS"/>
          <w:b/>
          <w:bCs/>
          <w:sz w:val="16"/>
          <w:szCs w:val="16"/>
          <w:lang w:val="en-US"/>
        </w:rPr>
      </w:pPr>
    </w:p>
    <w:p w14:paraId="27983E33" w14:textId="02AE382F" w:rsidR="00A05688" w:rsidRPr="00735424" w:rsidRDefault="00C4401F" w:rsidP="00A05688">
      <w:pPr>
        <w:jc w:val="center"/>
        <w:rPr>
          <w:rFonts w:ascii="Trebuchet MS" w:hAnsi="Trebuchet MS"/>
          <w:b/>
          <w:bCs/>
          <w:sz w:val="32"/>
          <w:szCs w:val="32"/>
        </w:rPr>
      </w:pPr>
      <w:hyperlink r:id="rId9" w:history="1">
        <w:r w:rsidRPr="00735424">
          <w:rPr>
            <w:rStyle w:val="Hyperlink"/>
            <w:rFonts w:ascii="Trebuchet MS" w:hAnsi="Trebuchet MS"/>
            <w:b/>
            <w:bCs/>
            <w:sz w:val="32"/>
            <w:szCs w:val="32"/>
          </w:rPr>
          <w:t>www.hjtbooks.automediapool.com</w:t>
        </w:r>
      </w:hyperlink>
      <w:r w:rsidRPr="00735424">
        <w:rPr>
          <w:rFonts w:ascii="Trebuchet MS" w:hAnsi="Trebuchet MS"/>
          <w:b/>
          <w:bCs/>
          <w:sz w:val="32"/>
          <w:szCs w:val="32"/>
        </w:rPr>
        <w:t xml:space="preserve"> </w:t>
      </w:r>
    </w:p>
    <w:sectPr w:rsidR="00A05688" w:rsidRPr="00735424" w:rsidSect="004E78F0">
      <w:headerReference w:type="default" r:id="rId10"/>
      <w:footerReference w:type="default" r:id="rId11"/>
      <w:pgSz w:w="11906" w:h="16838" w:code="9"/>
      <w:pgMar w:top="2835" w:right="1418" w:bottom="1701" w:left="1418"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7567A" w14:textId="77777777" w:rsidR="00F360BF" w:rsidRPr="00E337EE" w:rsidRDefault="00F360BF">
      <w:r w:rsidRPr="00E337EE">
        <w:separator/>
      </w:r>
    </w:p>
  </w:endnote>
  <w:endnote w:type="continuationSeparator" w:id="0">
    <w:p w14:paraId="492E55F0" w14:textId="77777777" w:rsidR="00F360BF" w:rsidRPr="00E337EE" w:rsidRDefault="00F360BF">
      <w:r w:rsidRPr="00E337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KCaps">
    <w:panose1 w:val="00000000000000000000"/>
    <w:charset w:val="00"/>
    <w:family w:val="auto"/>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16DD" w14:textId="17E15184" w:rsidR="007E6974" w:rsidRPr="00BB2D89" w:rsidRDefault="00BB2D89" w:rsidP="00BB2D89">
    <w:pPr>
      <w:pStyle w:val="Fuzeile"/>
      <w:spacing w:line="360" w:lineRule="auto"/>
      <w:jc w:val="center"/>
      <w:rPr>
        <w:rFonts w:ascii="Trebuchet MS" w:hAnsi="Trebuchet MS"/>
        <w:b/>
        <w:bCs/>
        <w:sz w:val="22"/>
        <w:szCs w:val="22"/>
        <w:lang w:val="en-US"/>
      </w:rPr>
    </w:pPr>
    <w:r>
      <w:rPr>
        <w:rFonts w:ascii="Trebuchet MS" w:hAnsi="Trebuchet MS"/>
        <w:b/>
        <w:bCs/>
        <w:sz w:val="22"/>
        <w:szCs w:val="22"/>
        <w:lang w:val="en-US"/>
      </w:rPr>
      <w:t>Copyright free</w:t>
    </w:r>
    <w:r w:rsidRPr="00BB2D89">
      <w:rPr>
        <w:rFonts w:ascii="Trebuchet MS" w:hAnsi="Trebuchet MS"/>
        <w:b/>
        <w:bCs/>
        <w:sz w:val="22"/>
        <w:szCs w:val="22"/>
        <w:lang w:val="en-US"/>
      </w:rPr>
      <w:t>! Please send a copy as a PDF file to</w:t>
    </w:r>
    <w:r>
      <w:rPr>
        <w:rFonts w:ascii="Trebuchet MS" w:hAnsi="Trebuchet MS"/>
        <w:b/>
        <w:bCs/>
        <w:sz w:val="22"/>
        <w:szCs w:val="22"/>
        <w:lang w:val="en-US"/>
      </w:rPr>
      <w:t xml:space="preserve"> </w:t>
    </w:r>
    <w:hyperlink r:id="rId1" w:history="1">
      <w:r w:rsidRPr="0013516F">
        <w:rPr>
          <w:rStyle w:val="Hyperlink"/>
          <w:rFonts w:ascii="Trebuchet MS" w:hAnsi="Trebuchet MS"/>
          <w:b/>
          <w:bCs/>
          <w:sz w:val="22"/>
          <w:szCs w:val="22"/>
          <w:lang w:val="en-US"/>
        </w:rPr>
        <w:t>media@automediapool.com</w:t>
      </w:r>
    </w:hyperlink>
  </w:p>
  <w:p w14:paraId="62B9090B" w14:textId="411FC090" w:rsidR="004E78F0" w:rsidRPr="00BB2D89" w:rsidRDefault="00BB2D89" w:rsidP="00BB2D89">
    <w:pPr>
      <w:pStyle w:val="Fuzeile"/>
      <w:spacing w:line="360" w:lineRule="auto"/>
      <w:jc w:val="center"/>
      <w:rPr>
        <w:rFonts w:ascii="Trebuchet MS" w:hAnsi="Trebuchet MS"/>
        <w:b/>
        <w:bCs/>
        <w:sz w:val="22"/>
        <w:szCs w:val="22"/>
        <w:lang w:val="en-US"/>
      </w:rPr>
    </w:pPr>
    <w:r w:rsidRPr="00BB2D89">
      <w:rPr>
        <w:rFonts w:ascii="Trebuchet MS" w:hAnsi="Trebuchet MS"/>
        <w:b/>
        <w:bCs/>
        <w:sz w:val="22"/>
        <w:szCs w:val="22"/>
        <w:lang w:val="en-US"/>
      </w:rPr>
      <w:t>Do you have any questions? Please send an email to</w:t>
    </w:r>
    <w:r>
      <w:rPr>
        <w:rFonts w:ascii="Trebuchet MS" w:hAnsi="Trebuchet MS"/>
        <w:b/>
        <w:bCs/>
        <w:sz w:val="22"/>
        <w:szCs w:val="22"/>
        <w:lang w:val="en-US"/>
      </w:rPr>
      <w:t xml:space="preserve"> </w:t>
    </w:r>
    <w:hyperlink r:id="rId2" w:history="1">
      <w:r w:rsidR="00114825" w:rsidRPr="00BB2D89">
        <w:rPr>
          <w:rStyle w:val="Hyperlink"/>
          <w:rFonts w:ascii="Trebuchet MS" w:hAnsi="Trebuchet MS"/>
          <w:b/>
          <w:bCs/>
          <w:sz w:val="22"/>
          <w:szCs w:val="22"/>
          <w:lang w:val="en-US"/>
        </w:rPr>
        <w:t>media@automediapool.com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47891" w14:textId="77777777" w:rsidR="00F360BF" w:rsidRPr="00E337EE" w:rsidRDefault="00F360BF">
      <w:r w:rsidRPr="00E337EE">
        <w:separator/>
      </w:r>
    </w:p>
  </w:footnote>
  <w:footnote w:type="continuationSeparator" w:id="0">
    <w:p w14:paraId="10D5969B" w14:textId="77777777" w:rsidR="00F360BF" w:rsidRPr="00E337EE" w:rsidRDefault="00F360BF">
      <w:r w:rsidRPr="00E337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7892" w14:textId="5770C234" w:rsidR="007E6974" w:rsidRDefault="00D04C0E">
    <w:pPr>
      <w:pStyle w:val="Kopfzeile"/>
      <w:jc w:val="center"/>
    </w:pPr>
    <w:r>
      <w:rPr>
        <w:noProof/>
      </w:rPr>
      <w:drawing>
        <wp:inline distT="0" distB="0" distL="0" distR="0" wp14:anchorId="1BD72BFF" wp14:editId="3A668AAE">
          <wp:extent cx="5759450" cy="1188085"/>
          <wp:effectExtent l="0" t="0" r="0" b="0"/>
          <wp:docPr id="1964099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09929" name="Grafik 196409929"/>
                  <pic:cNvPicPr/>
                </pic:nvPicPr>
                <pic:blipFill>
                  <a:blip r:embed="rId1">
                    <a:extLst>
                      <a:ext uri="{28A0092B-C50C-407E-A947-70E740481C1C}">
                        <a14:useLocalDpi xmlns:a14="http://schemas.microsoft.com/office/drawing/2010/main" val="0"/>
                      </a:ext>
                    </a:extLst>
                  </a:blip>
                  <a:stretch>
                    <a:fillRect/>
                  </a:stretch>
                </pic:blipFill>
                <pic:spPr>
                  <a:xfrm>
                    <a:off x="0" y="0"/>
                    <a:ext cx="5759450" cy="1188085"/>
                  </a:xfrm>
                  <a:prstGeom prst="rect">
                    <a:avLst/>
                  </a:prstGeom>
                </pic:spPr>
              </pic:pic>
            </a:graphicData>
          </a:graphic>
        </wp:inline>
      </w:drawing>
    </w:r>
  </w:p>
  <w:p w14:paraId="6EA1077A" w14:textId="77777777" w:rsidR="00A53F5F" w:rsidRDefault="00A53F5F">
    <w:pPr>
      <w:pStyle w:val="Kopfzeile"/>
      <w:jc w:val="center"/>
      <w:rPr>
        <w:sz w:val="16"/>
        <w:szCs w:val="16"/>
      </w:rPr>
    </w:pPr>
  </w:p>
  <w:p w14:paraId="7909DE0F" w14:textId="244AC50A" w:rsidR="00945CF7" w:rsidRPr="00A53F5F" w:rsidRDefault="00945CF7">
    <w:pPr>
      <w:pStyle w:val="Kopfzeile"/>
      <w:jc w:val="center"/>
      <w:rPr>
        <w:sz w:val="16"/>
        <w:szCs w:val="16"/>
      </w:rPr>
    </w:pPr>
    <w:r>
      <w:rPr>
        <w:noProof/>
        <w:sz w:val="16"/>
        <w:szCs w:val="16"/>
      </w:rPr>
      <w:drawing>
        <wp:inline distT="0" distB="0" distL="0" distR="0" wp14:anchorId="6375CD06" wp14:editId="7BA4CA8A">
          <wp:extent cx="5759450" cy="379095"/>
          <wp:effectExtent l="0" t="0" r="0" b="1905"/>
          <wp:docPr id="42436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657" name="Grafik 4243657"/>
                  <pic:cNvPicPr/>
                </pic:nvPicPr>
                <pic:blipFill>
                  <a:blip r:embed="rId2">
                    <a:extLst>
                      <a:ext uri="{28A0092B-C50C-407E-A947-70E740481C1C}">
                        <a14:useLocalDpi xmlns:a14="http://schemas.microsoft.com/office/drawing/2010/main" val="0"/>
                      </a:ext>
                    </a:extLst>
                  </a:blip>
                  <a:stretch>
                    <a:fillRect/>
                  </a:stretch>
                </pic:blipFill>
                <pic:spPr>
                  <a:xfrm>
                    <a:off x="0" y="0"/>
                    <a:ext cx="5759450" cy="379095"/>
                  </a:xfrm>
                  <a:prstGeom prst="rect">
                    <a:avLst/>
                  </a:prstGeom>
                </pic:spPr>
              </pic:pic>
            </a:graphicData>
          </a:graphic>
        </wp:inline>
      </w:drawing>
    </w:r>
  </w:p>
  <w:p w14:paraId="344D9055" w14:textId="77777777" w:rsidR="009C39EE" w:rsidRPr="009C39EE" w:rsidRDefault="009C39EE" w:rsidP="00945CF7">
    <w:pPr>
      <w:pStyle w:val="Kopfzeile"/>
      <w:jc w:val="center"/>
      <w:rPr>
        <w:rFonts w:ascii="KCaps" w:hAnsi="KCaps"/>
        <w:sz w:val="16"/>
        <w:szCs w:val="16"/>
      </w:rPr>
    </w:pPr>
  </w:p>
  <w:p w14:paraId="0F55E7B3" w14:textId="77777777" w:rsidR="00A53F5F" w:rsidRPr="00A53F5F" w:rsidRDefault="00A53F5F" w:rsidP="00A53F5F">
    <w:pPr>
      <w:pStyle w:val="Kopfzeile"/>
      <w:jc w:val="center"/>
      <w:rPr>
        <w:rFonts w:ascii="Trebuchet MS" w:hAnsi="Trebuchet MS"/>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03"/>
    <w:rsid w:val="00000ADA"/>
    <w:rsid w:val="00000D8D"/>
    <w:rsid w:val="000012A1"/>
    <w:rsid w:val="0000231A"/>
    <w:rsid w:val="00002C79"/>
    <w:rsid w:val="000034D8"/>
    <w:rsid w:val="000041D7"/>
    <w:rsid w:val="00004730"/>
    <w:rsid w:val="00005694"/>
    <w:rsid w:val="0000697A"/>
    <w:rsid w:val="00012ED1"/>
    <w:rsid w:val="0001349E"/>
    <w:rsid w:val="00013A22"/>
    <w:rsid w:val="000146EF"/>
    <w:rsid w:val="0001541C"/>
    <w:rsid w:val="000206F7"/>
    <w:rsid w:val="0002153A"/>
    <w:rsid w:val="0002485A"/>
    <w:rsid w:val="000267FF"/>
    <w:rsid w:val="00030096"/>
    <w:rsid w:val="00030E19"/>
    <w:rsid w:val="00032603"/>
    <w:rsid w:val="00033C54"/>
    <w:rsid w:val="00033C8D"/>
    <w:rsid w:val="0003405C"/>
    <w:rsid w:val="0003515B"/>
    <w:rsid w:val="000356A8"/>
    <w:rsid w:val="00035F7D"/>
    <w:rsid w:val="00042210"/>
    <w:rsid w:val="000427F5"/>
    <w:rsid w:val="00045472"/>
    <w:rsid w:val="00045B77"/>
    <w:rsid w:val="00052403"/>
    <w:rsid w:val="00053E60"/>
    <w:rsid w:val="000570F6"/>
    <w:rsid w:val="00060A53"/>
    <w:rsid w:val="00060BF0"/>
    <w:rsid w:val="00061A37"/>
    <w:rsid w:val="00062386"/>
    <w:rsid w:val="00062616"/>
    <w:rsid w:val="00063FE4"/>
    <w:rsid w:val="00065BB8"/>
    <w:rsid w:val="00065D59"/>
    <w:rsid w:val="00066EDF"/>
    <w:rsid w:val="00067461"/>
    <w:rsid w:val="000704D3"/>
    <w:rsid w:val="00070656"/>
    <w:rsid w:val="00070743"/>
    <w:rsid w:val="00072D16"/>
    <w:rsid w:val="00073045"/>
    <w:rsid w:val="0007533B"/>
    <w:rsid w:val="00076164"/>
    <w:rsid w:val="0007754A"/>
    <w:rsid w:val="00080BE9"/>
    <w:rsid w:val="000810BC"/>
    <w:rsid w:val="000815A4"/>
    <w:rsid w:val="00081CED"/>
    <w:rsid w:val="000827F7"/>
    <w:rsid w:val="000833A8"/>
    <w:rsid w:val="0008385B"/>
    <w:rsid w:val="000851C2"/>
    <w:rsid w:val="00086163"/>
    <w:rsid w:val="00086A99"/>
    <w:rsid w:val="000905C3"/>
    <w:rsid w:val="00094243"/>
    <w:rsid w:val="00094525"/>
    <w:rsid w:val="00095A25"/>
    <w:rsid w:val="000964AF"/>
    <w:rsid w:val="0009675C"/>
    <w:rsid w:val="000979A9"/>
    <w:rsid w:val="000A2ACD"/>
    <w:rsid w:val="000A2E5D"/>
    <w:rsid w:val="000A5C77"/>
    <w:rsid w:val="000B2B80"/>
    <w:rsid w:val="000B34AA"/>
    <w:rsid w:val="000B3BE5"/>
    <w:rsid w:val="000B595F"/>
    <w:rsid w:val="000B5AB4"/>
    <w:rsid w:val="000B68FB"/>
    <w:rsid w:val="000B7207"/>
    <w:rsid w:val="000C06AA"/>
    <w:rsid w:val="000C1B58"/>
    <w:rsid w:val="000C5238"/>
    <w:rsid w:val="000C712F"/>
    <w:rsid w:val="000C774B"/>
    <w:rsid w:val="000D1BE0"/>
    <w:rsid w:val="000D42D4"/>
    <w:rsid w:val="000D4DB7"/>
    <w:rsid w:val="000D57CF"/>
    <w:rsid w:val="000D7E0E"/>
    <w:rsid w:val="000E20F2"/>
    <w:rsid w:val="000E22BE"/>
    <w:rsid w:val="000E2554"/>
    <w:rsid w:val="000E2560"/>
    <w:rsid w:val="000E2C44"/>
    <w:rsid w:val="000E3091"/>
    <w:rsid w:val="000E7EE7"/>
    <w:rsid w:val="000F0A56"/>
    <w:rsid w:val="000F2282"/>
    <w:rsid w:val="000F40DE"/>
    <w:rsid w:val="000F448D"/>
    <w:rsid w:val="000F4B2F"/>
    <w:rsid w:val="000F50F7"/>
    <w:rsid w:val="000F649D"/>
    <w:rsid w:val="000F67E3"/>
    <w:rsid w:val="001013CD"/>
    <w:rsid w:val="00101E4E"/>
    <w:rsid w:val="00102382"/>
    <w:rsid w:val="00102403"/>
    <w:rsid w:val="00102987"/>
    <w:rsid w:val="001112B8"/>
    <w:rsid w:val="001126C7"/>
    <w:rsid w:val="001128DA"/>
    <w:rsid w:val="00112C47"/>
    <w:rsid w:val="001142CE"/>
    <w:rsid w:val="00114825"/>
    <w:rsid w:val="00122959"/>
    <w:rsid w:val="001240A2"/>
    <w:rsid w:val="00125049"/>
    <w:rsid w:val="00130C91"/>
    <w:rsid w:val="001335DA"/>
    <w:rsid w:val="00134E02"/>
    <w:rsid w:val="001356F8"/>
    <w:rsid w:val="00140420"/>
    <w:rsid w:val="00140A1F"/>
    <w:rsid w:val="0014569B"/>
    <w:rsid w:val="001461D4"/>
    <w:rsid w:val="00146275"/>
    <w:rsid w:val="0014664F"/>
    <w:rsid w:val="00146F09"/>
    <w:rsid w:val="00147EF5"/>
    <w:rsid w:val="001529C5"/>
    <w:rsid w:val="00152A48"/>
    <w:rsid w:val="00153C45"/>
    <w:rsid w:val="001546EA"/>
    <w:rsid w:val="001553B2"/>
    <w:rsid w:val="00160594"/>
    <w:rsid w:val="001629EB"/>
    <w:rsid w:val="00164A0E"/>
    <w:rsid w:val="00164D97"/>
    <w:rsid w:val="00165032"/>
    <w:rsid w:val="00165479"/>
    <w:rsid w:val="00165D4C"/>
    <w:rsid w:val="001668DC"/>
    <w:rsid w:val="0016734C"/>
    <w:rsid w:val="0017173B"/>
    <w:rsid w:val="00174D9E"/>
    <w:rsid w:val="001758C5"/>
    <w:rsid w:val="0017641F"/>
    <w:rsid w:val="001818E7"/>
    <w:rsid w:val="00182CD3"/>
    <w:rsid w:val="001854DD"/>
    <w:rsid w:val="00185FF4"/>
    <w:rsid w:val="001864B7"/>
    <w:rsid w:val="00186D9F"/>
    <w:rsid w:val="0019062B"/>
    <w:rsid w:val="00190BA6"/>
    <w:rsid w:val="00192168"/>
    <w:rsid w:val="00193826"/>
    <w:rsid w:val="00193F18"/>
    <w:rsid w:val="001A3548"/>
    <w:rsid w:val="001A4A8B"/>
    <w:rsid w:val="001A5241"/>
    <w:rsid w:val="001A60AE"/>
    <w:rsid w:val="001A6BA0"/>
    <w:rsid w:val="001A6E10"/>
    <w:rsid w:val="001B0147"/>
    <w:rsid w:val="001B1124"/>
    <w:rsid w:val="001B1666"/>
    <w:rsid w:val="001B19D6"/>
    <w:rsid w:val="001B1AE6"/>
    <w:rsid w:val="001B21C8"/>
    <w:rsid w:val="001B4B83"/>
    <w:rsid w:val="001B57CE"/>
    <w:rsid w:val="001B7CEB"/>
    <w:rsid w:val="001C4597"/>
    <w:rsid w:val="001C6268"/>
    <w:rsid w:val="001C7CE8"/>
    <w:rsid w:val="001D0003"/>
    <w:rsid w:val="001D2B85"/>
    <w:rsid w:val="001D3AB6"/>
    <w:rsid w:val="001D5328"/>
    <w:rsid w:val="001D68BF"/>
    <w:rsid w:val="001E1734"/>
    <w:rsid w:val="001E4C8E"/>
    <w:rsid w:val="001E50BE"/>
    <w:rsid w:val="001E5174"/>
    <w:rsid w:val="001E51BA"/>
    <w:rsid w:val="001E5624"/>
    <w:rsid w:val="001E6D0D"/>
    <w:rsid w:val="001F13F2"/>
    <w:rsid w:val="001F2346"/>
    <w:rsid w:val="001F7CC1"/>
    <w:rsid w:val="002001DF"/>
    <w:rsid w:val="00201029"/>
    <w:rsid w:val="00201A89"/>
    <w:rsid w:val="00203B4C"/>
    <w:rsid w:val="002041A5"/>
    <w:rsid w:val="00205254"/>
    <w:rsid w:val="0020562E"/>
    <w:rsid w:val="00206554"/>
    <w:rsid w:val="0021006B"/>
    <w:rsid w:val="00211118"/>
    <w:rsid w:val="00212533"/>
    <w:rsid w:val="00213D20"/>
    <w:rsid w:val="0021495D"/>
    <w:rsid w:val="00216D3C"/>
    <w:rsid w:val="00220050"/>
    <w:rsid w:val="00222D23"/>
    <w:rsid w:val="00222E07"/>
    <w:rsid w:val="0022385F"/>
    <w:rsid w:val="00225A5E"/>
    <w:rsid w:val="002260B9"/>
    <w:rsid w:val="00234AA9"/>
    <w:rsid w:val="002367B5"/>
    <w:rsid w:val="00236DC3"/>
    <w:rsid w:val="00240CA4"/>
    <w:rsid w:val="00241D61"/>
    <w:rsid w:val="002421C7"/>
    <w:rsid w:val="00243D61"/>
    <w:rsid w:val="00244EAA"/>
    <w:rsid w:val="002450CF"/>
    <w:rsid w:val="00246186"/>
    <w:rsid w:val="002468F4"/>
    <w:rsid w:val="00246919"/>
    <w:rsid w:val="00250C20"/>
    <w:rsid w:val="0025204A"/>
    <w:rsid w:val="00252B13"/>
    <w:rsid w:val="00254618"/>
    <w:rsid w:val="00254A6C"/>
    <w:rsid w:val="002554E8"/>
    <w:rsid w:val="00256E8A"/>
    <w:rsid w:val="002572ED"/>
    <w:rsid w:val="0025738D"/>
    <w:rsid w:val="00260041"/>
    <w:rsid w:val="00260356"/>
    <w:rsid w:val="00261065"/>
    <w:rsid w:val="002612BF"/>
    <w:rsid w:val="00263B46"/>
    <w:rsid w:val="002644ED"/>
    <w:rsid w:val="002647E3"/>
    <w:rsid w:val="0026582D"/>
    <w:rsid w:val="00265B97"/>
    <w:rsid w:val="00266390"/>
    <w:rsid w:val="0027054A"/>
    <w:rsid w:val="0027098B"/>
    <w:rsid w:val="0027167E"/>
    <w:rsid w:val="00271FCC"/>
    <w:rsid w:val="00272A05"/>
    <w:rsid w:val="002743F6"/>
    <w:rsid w:val="00275177"/>
    <w:rsid w:val="00275EC3"/>
    <w:rsid w:val="00280031"/>
    <w:rsid w:val="00281199"/>
    <w:rsid w:val="00283695"/>
    <w:rsid w:val="0028502D"/>
    <w:rsid w:val="002866E2"/>
    <w:rsid w:val="002868B0"/>
    <w:rsid w:val="00287663"/>
    <w:rsid w:val="00290990"/>
    <w:rsid w:val="00290E07"/>
    <w:rsid w:val="00291619"/>
    <w:rsid w:val="002963D0"/>
    <w:rsid w:val="002A003A"/>
    <w:rsid w:val="002A2370"/>
    <w:rsid w:val="002A2E61"/>
    <w:rsid w:val="002A52BB"/>
    <w:rsid w:val="002A7EA3"/>
    <w:rsid w:val="002B05D8"/>
    <w:rsid w:val="002B128D"/>
    <w:rsid w:val="002B1D4C"/>
    <w:rsid w:val="002B2AA6"/>
    <w:rsid w:val="002B30D4"/>
    <w:rsid w:val="002B35A3"/>
    <w:rsid w:val="002B383E"/>
    <w:rsid w:val="002B4223"/>
    <w:rsid w:val="002B5220"/>
    <w:rsid w:val="002B6257"/>
    <w:rsid w:val="002B671E"/>
    <w:rsid w:val="002B7481"/>
    <w:rsid w:val="002C0CB8"/>
    <w:rsid w:val="002C11A2"/>
    <w:rsid w:val="002C3B58"/>
    <w:rsid w:val="002C42B2"/>
    <w:rsid w:val="002C6FCA"/>
    <w:rsid w:val="002D0CDE"/>
    <w:rsid w:val="002D16BE"/>
    <w:rsid w:val="002D3DC4"/>
    <w:rsid w:val="002D4ABD"/>
    <w:rsid w:val="002D559B"/>
    <w:rsid w:val="002D6FC7"/>
    <w:rsid w:val="002D73BD"/>
    <w:rsid w:val="002D7E82"/>
    <w:rsid w:val="002E1CDF"/>
    <w:rsid w:val="002E7E2B"/>
    <w:rsid w:val="002F01C0"/>
    <w:rsid w:val="002F0CD7"/>
    <w:rsid w:val="002F2803"/>
    <w:rsid w:val="002F3A3B"/>
    <w:rsid w:val="002F4B3E"/>
    <w:rsid w:val="002F4EC6"/>
    <w:rsid w:val="002F51DF"/>
    <w:rsid w:val="002F668C"/>
    <w:rsid w:val="002F67EC"/>
    <w:rsid w:val="00300084"/>
    <w:rsid w:val="00300994"/>
    <w:rsid w:val="00302C2F"/>
    <w:rsid w:val="003031BF"/>
    <w:rsid w:val="0030375A"/>
    <w:rsid w:val="003053FD"/>
    <w:rsid w:val="00305DD3"/>
    <w:rsid w:val="003079BF"/>
    <w:rsid w:val="00307FE4"/>
    <w:rsid w:val="00310544"/>
    <w:rsid w:val="003105D1"/>
    <w:rsid w:val="00311A02"/>
    <w:rsid w:val="00312CFD"/>
    <w:rsid w:val="0031411D"/>
    <w:rsid w:val="0031428E"/>
    <w:rsid w:val="00314A13"/>
    <w:rsid w:val="003161BE"/>
    <w:rsid w:val="0031716C"/>
    <w:rsid w:val="003171CF"/>
    <w:rsid w:val="00317A2C"/>
    <w:rsid w:val="00317B01"/>
    <w:rsid w:val="00317DF0"/>
    <w:rsid w:val="003211D8"/>
    <w:rsid w:val="00323ABA"/>
    <w:rsid w:val="00323C64"/>
    <w:rsid w:val="00324883"/>
    <w:rsid w:val="003255D5"/>
    <w:rsid w:val="003265B3"/>
    <w:rsid w:val="003267F4"/>
    <w:rsid w:val="003276C0"/>
    <w:rsid w:val="00331B72"/>
    <w:rsid w:val="00332889"/>
    <w:rsid w:val="00335AFE"/>
    <w:rsid w:val="00336462"/>
    <w:rsid w:val="00340836"/>
    <w:rsid w:val="00341C1C"/>
    <w:rsid w:val="00342F8D"/>
    <w:rsid w:val="00343130"/>
    <w:rsid w:val="0034337F"/>
    <w:rsid w:val="0034461A"/>
    <w:rsid w:val="00344C62"/>
    <w:rsid w:val="00344F75"/>
    <w:rsid w:val="00350CF5"/>
    <w:rsid w:val="00350E3C"/>
    <w:rsid w:val="003539BB"/>
    <w:rsid w:val="00360E34"/>
    <w:rsid w:val="003628FF"/>
    <w:rsid w:val="003634C7"/>
    <w:rsid w:val="003671FF"/>
    <w:rsid w:val="0037053E"/>
    <w:rsid w:val="00370570"/>
    <w:rsid w:val="0037178B"/>
    <w:rsid w:val="0037334F"/>
    <w:rsid w:val="003739F5"/>
    <w:rsid w:val="00373F30"/>
    <w:rsid w:val="003743C2"/>
    <w:rsid w:val="00375A70"/>
    <w:rsid w:val="00375DEA"/>
    <w:rsid w:val="00375F7B"/>
    <w:rsid w:val="003760AE"/>
    <w:rsid w:val="00377F1A"/>
    <w:rsid w:val="0038177A"/>
    <w:rsid w:val="0038280E"/>
    <w:rsid w:val="00383DBB"/>
    <w:rsid w:val="00385243"/>
    <w:rsid w:val="00387D30"/>
    <w:rsid w:val="00387FE9"/>
    <w:rsid w:val="00392D98"/>
    <w:rsid w:val="00396B5D"/>
    <w:rsid w:val="003A2DAF"/>
    <w:rsid w:val="003A37ED"/>
    <w:rsid w:val="003A3EF8"/>
    <w:rsid w:val="003A4F28"/>
    <w:rsid w:val="003A4F6F"/>
    <w:rsid w:val="003B011F"/>
    <w:rsid w:val="003B0AFC"/>
    <w:rsid w:val="003B0BAC"/>
    <w:rsid w:val="003B29DE"/>
    <w:rsid w:val="003B4D1B"/>
    <w:rsid w:val="003B4D48"/>
    <w:rsid w:val="003B5B18"/>
    <w:rsid w:val="003B5EE6"/>
    <w:rsid w:val="003B6F89"/>
    <w:rsid w:val="003B74CC"/>
    <w:rsid w:val="003C084F"/>
    <w:rsid w:val="003C1C62"/>
    <w:rsid w:val="003C233F"/>
    <w:rsid w:val="003C26E4"/>
    <w:rsid w:val="003C36CC"/>
    <w:rsid w:val="003D08A8"/>
    <w:rsid w:val="003D1A5F"/>
    <w:rsid w:val="003D1D92"/>
    <w:rsid w:val="003D33A6"/>
    <w:rsid w:val="003D4BEE"/>
    <w:rsid w:val="003D73F5"/>
    <w:rsid w:val="003D747E"/>
    <w:rsid w:val="003D7E18"/>
    <w:rsid w:val="003E04D7"/>
    <w:rsid w:val="003E4696"/>
    <w:rsid w:val="003E5023"/>
    <w:rsid w:val="003E7D4E"/>
    <w:rsid w:val="003F0CAE"/>
    <w:rsid w:val="003F1B35"/>
    <w:rsid w:val="003F28FA"/>
    <w:rsid w:val="003F35C5"/>
    <w:rsid w:val="003F49D3"/>
    <w:rsid w:val="003F49E0"/>
    <w:rsid w:val="003F5AF1"/>
    <w:rsid w:val="00401A36"/>
    <w:rsid w:val="00402C88"/>
    <w:rsid w:val="004032B8"/>
    <w:rsid w:val="004034A2"/>
    <w:rsid w:val="004035F3"/>
    <w:rsid w:val="00403816"/>
    <w:rsid w:val="004048EA"/>
    <w:rsid w:val="00406FC6"/>
    <w:rsid w:val="00407A66"/>
    <w:rsid w:val="00407E41"/>
    <w:rsid w:val="00410BF8"/>
    <w:rsid w:val="00410F1E"/>
    <w:rsid w:val="004111EB"/>
    <w:rsid w:val="00411635"/>
    <w:rsid w:val="00412B4D"/>
    <w:rsid w:val="00413861"/>
    <w:rsid w:val="004143FC"/>
    <w:rsid w:val="00415331"/>
    <w:rsid w:val="0041638B"/>
    <w:rsid w:val="0042016F"/>
    <w:rsid w:val="00420C63"/>
    <w:rsid w:val="0042139C"/>
    <w:rsid w:val="00423C6B"/>
    <w:rsid w:val="00426045"/>
    <w:rsid w:val="004263CE"/>
    <w:rsid w:val="0042792A"/>
    <w:rsid w:val="00431296"/>
    <w:rsid w:val="004324B4"/>
    <w:rsid w:val="00434E81"/>
    <w:rsid w:val="00436CC5"/>
    <w:rsid w:val="004372FD"/>
    <w:rsid w:val="00440DC4"/>
    <w:rsid w:val="00441D17"/>
    <w:rsid w:val="004454E4"/>
    <w:rsid w:val="004465BC"/>
    <w:rsid w:val="00450286"/>
    <w:rsid w:val="00453143"/>
    <w:rsid w:val="004535BA"/>
    <w:rsid w:val="00453B2A"/>
    <w:rsid w:val="004543B9"/>
    <w:rsid w:val="00455E07"/>
    <w:rsid w:val="00456C5A"/>
    <w:rsid w:val="00460452"/>
    <w:rsid w:val="004611C0"/>
    <w:rsid w:val="00463E7B"/>
    <w:rsid w:val="00465CC3"/>
    <w:rsid w:val="0046609C"/>
    <w:rsid w:val="0046654C"/>
    <w:rsid w:val="0046729C"/>
    <w:rsid w:val="00470B71"/>
    <w:rsid w:val="00470DA7"/>
    <w:rsid w:val="00471053"/>
    <w:rsid w:val="004715D8"/>
    <w:rsid w:val="004716EC"/>
    <w:rsid w:val="00471E01"/>
    <w:rsid w:val="004726F6"/>
    <w:rsid w:val="00472C4B"/>
    <w:rsid w:val="00473BE4"/>
    <w:rsid w:val="00476383"/>
    <w:rsid w:val="00476D7A"/>
    <w:rsid w:val="0048287F"/>
    <w:rsid w:val="004849C2"/>
    <w:rsid w:val="00484FA7"/>
    <w:rsid w:val="00485A76"/>
    <w:rsid w:val="004879F4"/>
    <w:rsid w:val="00490BF7"/>
    <w:rsid w:val="004912DE"/>
    <w:rsid w:val="004921E7"/>
    <w:rsid w:val="00492200"/>
    <w:rsid w:val="00495081"/>
    <w:rsid w:val="004956DC"/>
    <w:rsid w:val="004956FB"/>
    <w:rsid w:val="00495C3F"/>
    <w:rsid w:val="004A1505"/>
    <w:rsid w:val="004A5778"/>
    <w:rsid w:val="004B07C4"/>
    <w:rsid w:val="004B2539"/>
    <w:rsid w:val="004B26A2"/>
    <w:rsid w:val="004B2926"/>
    <w:rsid w:val="004B377F"/>
    <w:rsid w:val="004B40D7"/>
    <w:rsid w:val="004B688A"/>
    <w:rsid w:val="004B6D1F"/>
    <w:rsid w:val="004B7269"/>
    <w:rsid w:val="004C1A8F"/>
    <w:rsid w:val="004C2547"/>
    <w:rsid w:val="004C6082"/>
    <w:rsid w:val="004C793B"/>
    <w:rsid w:val="004D11BD"/>
    <w:rsid w:val="004D27CA"/>
    <w:rsid w:val="004D291E"/>
    <w:rsid w:val="004D45EF"/>
    <w:rsid w:val="004D5B83"/>
    <w:rsid w:val="004E0302"/>
    <w:rsid w:val="004E24F0"/>
    <w:rsid w:val="004E2B18"/>
    <w:rsid w:val="004E47D3"/>
    <w:rsid w:val="004E78F0"/>
    <w:rsid w:val="004F13FB"/>
    <w:rsid w:val="004F3131"/>
    <w:rsid w:val="004F4E7D"/>
    <w:rsid w:val="004F77A9"/>
    <w:rsid w:val="00501159"/>
    <w:rsid w:val="005064AA"/>
    <w:rsid w:val="00507B1D"/>
    <w:rsid w:val="00510698"/>
    <w:rsid w:val="005114CD"/>
    <w:rsid w:val="005140F5"/>
    <w:rsid w:val="00515FDF"/>
    <w:rsid w:val="0051669D"/>
    <w:rsid w:val="00516BF1"/>
    <w:rsid w:val="005219A5"/>
    <w:rsid w:val="00523FED"/>
    <w:rsid w:val="00524516"/>
    <w:rsid w:val="005251BC"/>
    <w:rsid w:val="0052654C"/>
    <w:rsid w:val="00527E7B"/>
    <w:rsid w:val="00530F24"/>
    <w:rsid w:val="005335FC"/>
    <w:rsid w:val="00533CAC"/>
    <w:rsid w:val="005343E7"/>
    <w:rsid w:val="00534AFB"/>
    <w:rsid w:val="00535117"/>
    <w:rsid w:val="00535213"/>
    <w:rsid w:val="00535E4E"/>
    <w:rsid w:val="005407A5"/>
    <w:rsid w:val="00540C2A"/>
    <w:rsid w:val="00540D70"/>
    <w:rsid w:val="00541754"/>
    <w:rsid w:val="00541A56"/>
    <w:rsid w:val="00541C0E"/>
    <w:rsid w:val="00542F2B"/>
    <w:rsid w:val="00546BE3"/>
    <w:rsid w:val="005472A3"/>
    <w:rsid w:val="00547339"/>
    <w:rsid w:val="00552AB0"/>
    <w:rsid w:val="005538E4"/>
    <w:rsid w:val="00553CAB"/>
    <w:rsid w:val="0055663E"/>
    <w:rsid w:val="00560882"/>
    <w:rsid w:val="00560BA9"/>
    <w:rsid w:val="005620A1"/>
    <w:rsid w:val="00562478"/>
    <w:rsid w:val="005661D3"/>
    <w:rsid w:val="0056647F"/>
    <w:rsid w:val="00567B9A"/>
    <w:rsid w:val="0057092A"/>
    <w:rsid w:val="00572256"/>
    <w:rsid w:val="00573B7C"/>
    <w:rsid w:val="0057628C"/>
    <w:rsid w:val="00576C4A"/>
    <w:rsid w:val="005777B3"/>
    <w:rsid w:val="005809C8"/>
    <w:rsid w:val="0058360C"/>
    <w:rsid w:val="00583614"/>
    <w:rsid w:val="0058533C"/>
    <w:rsid w:val="0058568E"/>
    <w:rsid w:val="00586E26"/>
    <w:rsid w:val="005878D3"/>
    <w:rsid w:val="00590580"/>
    <w:rsid w:val="00591696"/>
    <w:rsid w:val="00594E45"/>
    <w:rsid w:val="00594FD1"/>
    <w:rsid w:val="00597313"/>
    <w:rsid w:val="00597475"/>
    <w:rsid w:val="005975BB"/>
    <w:rsid w:val="005A10CF"/>
    <w:rsid w:val="005A4329"/>
    <w:rsid w:val="005A5061"/>
    <w:rsid w:val="005A5E41"/>
    <w:rsid w:val="005A7A96"/>
    <w:rsid w:val="005B3572"/>
    <w:rsid w:val="005B4069"/>
    <w:rsid w:val="005B4F64"/>
    <w:rsid w:val="005B6578"/>
    <w:rsid w:val="005B69FD"/>
    <w:rsid w:val="005B6C1E"/>
    <w:rsid w:val="005C0276"/>
    <w:rsid w:val="005C06AA"/>
    <w:rsid w:val="005C150B"/>
    <w:rsid w:val="005C293A"/>
    <w:rsid w:val="005C7DA1"/>
    <w:rsid w:val="005D0590"/>
    <w:rsid w:val="005D0829"/>
    <w:rsid w:val="005D303A"/>
    <w:rsid w:val="005D4A30"/>
    <w:rsid w:val="005D5E1E"/>
    <w:rsid w:val="005D7683"/>
    <w:rsid w:val="005D7B24"/>
    <w:rsid w:val="005E02F9"/>
    <w:rsid w:val="005E0A14"/>
    <w:rsid w:val="005E3186"/>
    <w:rsid w:val="005E4357"/>
    <w:rsid w:val="005E5FE9"/>
    <w:rsid w:val="005E6082"/>
    <w:rsid w:val="005F0057"/>
    <w:rsid w:val="005F1431"/>
    <w:rsid w:val="005F1653"/>
    <w:rsid w:val="005F1A51"/>
    <w:rsid w:val="005F313E"/>
    <w:rsid w:val="005F440E"/>
    <w:rsid w:val="005F6F5C"/>
    <w:rsid w:val="005F7258"/>
    <w:rsid w:val="005F7A1A"/>
    <w:rsid w:val="00600423"/>
    <w:rsid w:val="0060255E"/>
    <w:rsid w:val="00605D7A"/>
    <w:rsid w:val="006062CE"/>
    <w:rsid w:val="00611A12"/>
    <w:rsid w:val="00612D21"/>
    <w:rsid w:val="00612DA2"/>
    <w:rsid w:val="00613094"/>
    <w:rsid w:val="006134DE"/>
    <w:rsid w:val="00614544"/>
    <w:rsid w:val="006155D1"/>
    <w:rsid w:val="006206D4"/>
    <w:rsid w:val="00620935"/>
    <w:rsid w:val="00620C44"/>
    <w:rsid w:val="00621558"/>
    <w:rsid w:val="006219D4"/>
    <w:rsid w:val="00622B6C"/>
    <w:rsid w:val="0062451A"/>
    <w:rsid w:val="00626288"/>
    <w:rsid w:val="0062632A"/>
    <w:rsid w:val="006276D8"/>
    <w:rsid w:val="00627800"/>
    <w:rsid w:val="00627A10"/>
    <w:rsid w:val="0063070F"/>
    <w:rsid w:val="00630A20"/>
    <w:rsid w:val="00630C91"/>
    <w:rsid w:val="006315C9"/>
    <w:rsid w:val="0063205C"/>
    <w:rsid w:val="006368CF"/>
    <w:rsid w:val="00636B24"/>
    <w:rsid w:val="006378AB"/>
    <w:rsid w:val="0064155E"/>
    <w:rsid w:val="00641BB7"/>
    <w:rsid w:val="00642793"/>
    <w:rsid w:val="006428AB"/>
    <w:rsid w:val="00643659"/>
    <w:rsid w:val="00644AB3"/>
    <w:rsid w:val="0064638D"/>
    <w:rsid w:val="00652421"/>
    <w:rsid w:val="00653E2F"/>
    <w:rsid w:val="00653E5B"/>
    <w:rsid w:val="006546DE"/>
    <w:rsid w:val="00654A69"/>
    <w:rsid w:val="0065598F"/>
    <w:rsid w:val="00664FCB"/>
    <w:rsid w:val="00666186"/>
    <w:rsid w:val="006703D9"/>
    <w:rsid w:val="006708D5"/>
    <w:rsid w:val="00670BDA"/>
    <w:rsid w:val="00670F28"/>
    <w:rsid w:val="006742A1"/>
    <w:rsid w:val="00676EF4"/>
    <w:rsid w:val="006770E5"/>
    <w:rsid w:val="00677770"/>
    <w:rsid w:val="0067798D"/>
    <w:rsid w:val="00677E74"/>
    <w:rsid w:val="0068037A"/>
    <w:rsid w:val="00680DB7"/>
    <w:rsid w:val="006810B9"/>
    <w:rsid w:val="00681832"/>
    <w:rsid w:val="0068420C"/>
    <w:rsid w:val="006843DD"/>
    <w:rsid w:val="006849FD"/>
    <w:rsid w:val="00684BB0"/>
    <w:rsid w:val="00685181"/>
    <w:rsid w:val="00686F6D"/>
    <w:rsid w:val="0069286A"/>
    <w:rsid w:val="006955B6"/>
    <w:rsid w:val="00697CF7"/>
    <w:rsid w:val="006A0EC2"/>
    <w:rsid w:val="006A11CE"/>
    <w:rsid w:val="006A12BE"/>
    <w:rsid w:val="006A2473"/>
    <w:rsid w:val="006A4D03"/>
    <w:rsid w:val="006A584E"/>
    <w:rsid w:val="006A5CE9"/>
    <w:rsid w:val="006A70A6"/>
    <w:rsid w:val="006A7ACF"/>
    <w:rsid w:val="006A7CC4"/>
    <w:rsid w:val="006B02F8"/>
    <w:rsid w:val="006B17CC"/>
    <w:rsid w:val="006B1977"/>
    <w:rsid w:val="006B1AB5"/>
    <w:rsid w:val="006B3E84"/>
    <w:rsid w:val="006B40CE"/>
    <w:rsid w:val="006B4133"/>
    <w:rsid w:val="006B45A1"/>
    <w:rsid w:val="006B4EA4"/>
    <w:rsid w:val="006C332E"/>
    <w:rsid w:val="006C3CF1"/>
    <w:rsid w:val="006C4BB0"/>
    <w:rsid w:val="006C520E"/>
    <w:rsid w:val="006C78CB"/>
    <w:rsid w:val="006D01EE"/>
    <w:rsid w:val="006D1383"/>
    <w:rsid w:val="006D2D39"/>
    <w:rsid w:val="006D3BCB"/>
    <w:rsid w:val="006D4A7E"/>
    <w:rsid w:val="006D5131"/>
    <w:rsid w:val="006D53BD"/>
    <w:rsid w:val="006D5881"/>
    <w:rsid w:val="006D5B8C"/>
    <w:rsid w:val="006D671D"/>
    <w:rsid w:val="006D790B"/>
    <w:rsid w:val="006E0BED"/>
    <w:rsid w:val="006E0C8D"/>
    <w:rsid w:val="006E26B1"/>
    <w:rsid w:val="006E494F"/>
    <w:rsid w:val="006E49EB"/>
    <w:rsid w:val="006E6926"/>
    <w:rsid w:val="006E7E02"/>
    <w:rsid w:val="006E7E50"/>
    <w:rsid w:val="006F2E33"/>
    <w:rsid w:val="006F480B"/>
    <w:rsid w:val="006F561F"/>
    <w:rsid w:val="00701E7B"/>
    <w:rsid w:val="007058A1"/>
    <w:rsid w:val="00705BAD"/>
    <w:rsid w:val="007067E2"/>
    <w:rsid w:val="00707C8B"/>
    <w:rsid w:val="0071067F"/>
    <w:rsid w:val="007147B4"/>
    <w:rsid w:val="00716403"/>
    <w:rsid w:val="00717553"/>
    <w:rsid w:val="00717F8E"/>
    <w:rsid w:val="00720691"/>
    <w:rsid w:val="007258A2"/>
    <w:rsid w:val="007263A4"/>
    <w:rsid w:val="00730A1E"/>
    <w:rsid w:val="00731B91"/>
    <w:rsid w:val="00731C8E"/>
    <w:rsid w:val="00732216"/>
    <w:rsid w:val="00733201"/>
    <w:rsid w:val="007333DE"/>
    <w:rsid w:val="00734201"/>
    <w:rsid w:val="00734A6A"/>
    <w:rsid w:val="00735424"/>
    <w:rsid w:val="00737726"/>
    <w:rsid w:val="00741460"/>
    <w:rsid w:val="00741C3E"/>
    <w:rsid w:val="00743745"/>
    <w:rsid w:val="0074729B"/>
    <w:rsid w:val="00750704"/>
    <w:rsid w:val="0075429E"/>
    <w:rsid w:val="00760D72"/>
    <w:rsid w:val="00762B5F"/>
    <w:rsid w:val="00762DF9"/>
    <w:rsid w:val="0076323B"/>
    <w:rsid w:val="00765F05"/>
    <w:rsid w:val="0076621F"/>
    <w:rsid w:val="0076712B"/>
    <w:rsid w:val="00771324"/>
    <w:rsid w:val="007718EC"/>
    <w:rsid w:val="00771E44"/>
    <w:rsid w:val="00772394"/>
    <w:rsid w:val="00775444"/>
    <w:rsid w:val="007770AF"/>
    <w:rsid w:val="00777C94"/>
    <w:rsid w:val="00777ED2"/>
    <w:rsid w:val="00780EC6"/>
    <w:rsid w:val="0078154F"/>
    <w:rsid w:val="00785456"/>
    <w:rsid w:val="00785D67"/>
    <w:rsid w:val="00785D92"/>
    <w:rsid w:val="0078606E"/>
    <w:rsid w:val="00786B28"/>
    <w:rsid w:val="00787984"/>
    <w:rsid w:val="0079161E"/>
    <w:rsid w:val="0079275E"/>
    <w:rsid w:val="00792D08"/>
    <w:rsid w:val="00792E3C"/>
    <w:rsid w:val="00794437"/>
    <w:rsid w:val="007959C3"/>
    <w:rsid w:val="007960CA"/>
    <w:rsid w:val="00797008"/>
    <w:rsid w:val="007A0688"/>
    <w:rsid w:val="007A1F20"/>
    <w:rsid w:val="007A28F6"/>
    <w:rsid w:val="007A2946"/>
    <w:rsid w:val="007A2C64"/>
    <w:rsid w:val="007A3088"/>
    <w:rsid w:val="007A3477"/>
    <w:rsid w:val="007A40EF"/>
    <w:rsid w:val="007A686F"/>
    <w:rsid w:val="007B0E12"/>
    <w:rsid w:val="007B1475"/>
    <w:rsid w:val="007B2725"/>
    <w:rsid w:val="007B3EF8"/>
    <w:rsid w:val="007B6A04"/>
    <w:rsid w:val="007B6C72"/>
    <w:rsid w:val="007B6D2B"/>
    <w:rsid w:val="007B6E8D"/>
    <w:rsid w:val="007B7537"/>
    <w:rsid w:val="007B7E5F"/>
    <w:rsid w:val="007C0F9F"/>
    <w:rsid w:val="007C2C53"/>
    <w:rsid w:val="007C3D72"/>
    <w:rsid w:val="007C4538"/>
    <w:rsid w:val="007C6B43"/>
    <w:rsid w:val="007C7FD1"/>
    <w:rsid w:val="007D0088"/>
    <w:rsid w:val="007D0120"/>
    <w:rsid w:val="007D19F2"/>
    <w:rsid w:val="007D22FF"/>
    <w:rsid w:val="007D64A9"/>
    <w:rsid w:val="007D7B49"/>
    <w:rsid w:val="007E203C"/>
    <w:rsid w:val="007E3F35"/>
    <w:rsid w:val="007E4365"/>
    <w:rsid w:val="007E4603"/>
    <w:rsid w:val="007E61BA"/>
    <w:rsid w:val="007E6974"/>
    <w:rsid w:val="007E74EF"/>
    <w:rsid w:val="007F3462"/>
    <w:rsid w:val="007F3EAC"/>
    <w:rsid w:val="007F46B5"/>
    <w:rsid w:val="007F6556"/>
    <w:rsid w:val="007F6D38"/>
    <w:rsid w:val="007F74B7"/>
    <w:rsid w:val="007F758F"/>
    <w:rsid w:val="008020AC"/>
    <w:rsid w:val="00802255"/>
    <w:rsid w:val="00805E15"/>
    <w:rsid w:val="00807D1F"/>
    <w:rsid w:val="00810766"/>
    <w:rsid w:val="008114B2"/>
    <w:rsid w:val="00811ED3"/>
    <w:rsid w:val="00813ACE"/>
    <w:rsid w:val="00813AEB"/>
    <w:rsid w:val="008141B0"/>
    <w:rsid w:val="00814962"/>
    <w:rsid w:val="00814FE4"/>
    <w:rsid w:val="008168E9"/>
    <w:rsid w:val="00816A30"/>
    <w:rsid w:val="00816EB5"/>
    <w:rsid w:val="00817528"/>
    <w:rsid w:val="00817E51"/>
    <w:rsid w:val="00820818"/>
    <w:rsid w:val="00820A89"/>
    <w:rsid w:val="00820C1D"/>
    <w:rsid w:val="00820EE9"/>
    <w:rsid w:val="008214AC"/>
    <w:rsid w:val="00824AF1"/>
    <w:rsid w:val="00824D25"/>
    <w:rsid w:val="00825998"/>
    <w:rsid w:val="00825E8A"/>
    <w:rsid w:val="00825F07"/>
    <w:rsid w:val="008277BB"/>
    <w:rsid w:val="00827EB2"/>
    <w:rsid w:val="008302FF"/>
    <w:rsid w:val="008308CA"/>
    <w:rsid w:val="00830947"/>
    <w:rsid w:val="00830DB5"/>
    <w:rsid w:val="00831049"/>
    <w:rsid w:val="0083245B"/>
    <w:rsid w:val="00833898"/>
    <w:rsid w:val="0083417B"/>
    <w:rsid w:val="00834BD8"/>
    <w:rsid w:val="00843945"/>
    <w:rsid w:val="008468DF"/>
    <w:rsid w:val="00846946"/>
    <w:rsid w:val="008511F6"/>
    <w:rsid w:val="00851B06"/>
    <w:rsid w:val="00852090"/>
    <w:rsid w:val="008534A0"/>
    <w:rsid w:val="00856370"/>
    <w:rsid w:val="008612D0"/>
    <w:rsid w:val="008619C2"/>
    <w:rsid w:val="0086365D"/>
    <w:rsid w:val="00865121"/>
    <w:rsid w:val="00865569"/>
    <w:rsid w:val="00866BCC"/>
    <w:rsid w:val="00866DC9"/>
    <w:rsid w:val="00870659"/>
    <w:rsid w:val="00870CB7"/>
    <w:rsid w:val="0087278C"/>
    <w:rsid w:val="00872B6A"/>
    <w:rsid w:val="00872FAE"/>
    <w:rsid w:val="00873503"/>
    <w:rsid w:val="00874168"/>
    <w:rsid w:val="0087667C"/>
    <w:rsid w:val="00876A49"/>
    <w:rsid w:val="00876D2F"/>
    <w:rsid w:val="00877936"/>
    <w:rsid w:val="00877A57"/>
    <w:rsid w:val="00877B0F"/>
    <w:rsid w:val="008855BD"/>
    <w:rsid w:val="008861C3"/>
    <w:rsid w:val="00891E60"/>
    <w:rsid w:val="00894B77"/>
    <w:rsid w:val="00895260"/>
    <w:rsid w:val="0089546B"/>
    <w:rsid w:val="00896D26"/>
    <w:rsid w:val="00896F75"/>
    <w:rsid w:val="008972EB"/>
    <w:rsid w:val="00897F56"/>
    <w:rsid w:val="008A006E"/>
    <w:rsid w:val="008A0B03"/>
    <w:rsid w:val="008A28D9"/>
    <w:rsid w:val="008A5221"/>
    <w:rsid w:val="008A5725"/>
    <w:rsid w:val="008A5FE9"/>
    <w:rsid w:val="008A75D3"/>
    <w:rsid w:val="008B2A79"/>
    <w:rsid w:val="008B5A16"/>
    <w:rsid w:val="008B7521"/>
    <w:rsid w:val="008C048A"/>
    <w:rsid w:val="008C0F10"/>
    <w:rsid w:val="008C130B"/>
    <w:rsid w:val="008C2D65"/>
    <w:rsid w:val="008C4098"/>
    <w:rsid w:val="008C4CF3"/>
    <w:rsid w:val="008C6D0C"/>
    <w:rsid w:val="008D0176"/>
    <w:rsid w:val="008D26D7"/>
    <w:rsid w:val="008D46BA"/>
    <w:rsid w:val="008D6A48"/>
    <w:rsid w:val="008D7063"/>
    <w:rsid w:val="008D7121"/>
    <w:rsid w:val="008E01D6"/>
    <w:rsid w:val="008E077B"/>
    <w:rsid w:val="008E33E8"/>
    <w:rsid w:val="008E3D5A"/>
    <w:rsid w:val="008E4A0E"/>
    <w:rsid w:val="008E4EB4"/>
    <w:rsid w:val="008E5CE3"/>
    <w:rsid w:val="008E7A19"/>
    <w:rsid w:val="008F1BA6"/>
    <w:rsid w:val="008F1DEC"/>
    <w:rsid w:val="00905259"/>
    <w:rsid w:val="009053D7"/>
    <w:rsid w:val="00906692"/>
    <w:rsid w:val="00911699"/>
    <w:rsid w:val="009117BF"/>
    <w:rsid w:val="009136AB"/>
    <w:rsid w:val="00913ECA"/>
    <w:rsid w:val="0091413D"/>
    <w:rsid w:val="00915211"/>
    <w:rsid w:val="00915B10"/>
    <w:rsid w:val="00916D56"/>
    <w:rsid w:val="00917271"/>
    <w:rsid w:val="00922114"/>
    <w:rsid w:val="009235EF"/>
    <w:rsid w:val="0092386F"/>
    <w:rsid w:val="0092656D"/>
    <w:rsid w:val="00926EFA"/>
    <w:rsid w:val="009301E0"/>
    <w:rsid w:val="0093239D"/>
    <w:rsid w:val="00935A4E"/>
    <w:rsid w:val="009406D5"/>
    <w:rsid w:val="00941186"/>
    <w:rsid w:val="00941651"/>
    <w:rsid w:val="009416AC"/>
    <w:rsid w:val="0094181D"/>
    <w:rsid w:val="00943C6B"/>
    <w:rsid w:val="00945242"/>
    <w:rsid w:val="00945CF7"/>
    <w:rsid w:val="009464BF"/>
    <w:rsid w:val="00950D5D"/>
    <w:rsid w:val="009515AB"/>
    <w:rsid w:val="00954A0C"/>
    <w:rsid w:val="009556F1"/>
    <w:rsid w:val="00957209"/>
    <w:rsid w:val="00957A97"/>
    <w:rsid w:val="00961AB2"/>
    <w:rsid w:val="0096272B"/>
    <w:rsid w:val="009638DA"/>
    <w:rsid w:val="0096399A"/>
    <w:rsid w:val="00964962"/>
    <w:rsid w:val="00965126"/>
    <w:rsid w:val="00967C6C"/>
    <w:rsid w:val="00971B19"/>
    <w:rsid w:val="009731A6"/>
    <w:rsid w:val="00973B48"/>
    <w:rsid w:val="009742DB"/>
    <w:rsid w:val="00975691"/>
    <w:rsid w:val="00981848"/>
    <w:rsid w:val="00981DC3"/>
    <w:rsid w:val="00982C11"/>
    <w:rsid w:val="00985210"/>
    <w:rsid w:val="00986FDF"/>
    <w:rsid w:val="009875C4"/>
    <w:rsid w:val="00991BAC"/>
    <w:rsid w:val="009935EE"/>
    <w:rsid w:val="00993A64"/>
    <w:rsid w:val="00993FC5"/>
    <w:rsid w:val="009947D9"/>
    <w:rsid w:val="00994903"/>
    <w:rsid w:val="0099532D"/>
    <w:rsid w:val="00996FA9"/>
    <w:rsid w:val="00997156"/>
    <w:rsid w:val="00997829"/>
    <w:rsid w:val="009A17ED"/>
    <w:rsid w:val="009A1AF8"/>
    <w:rsid w:val="009A3A6F"/>
    <w:rsid w:val="009A60C3"/>
    <w:rsid w:val="009A662B"/>
    <w:rsid w:val="009A689C"/>
    <w:rsid w:val="009A6B6A"/>
    <w:rsid w:val="009A7548"/>
    <w:rsid w:val="009A7787"/>
    <w:rsid w:val="009A7815"/>
    <w:rsid w:val="009A7BEF"/>
    <w:rsid w:val="009B107A"/>
    <w:rsid w:val="009B154D"/>
    <w:rsid w:val="009B17E4"/>
    <w:rsid w:val="009B21A3"/>
    <w:rsid w:val="009B5B19"/>
    <w:rsid w:val="009B63C8"/>
    <w:rsid w:val="009B71F0"/>
    <w:rsid w:val="009C145E"/>
    <w:rsid w:val="009C1BBD"/>
    <w:rsid w:val="009C30F1"/>
    <w:rsid w:val="009C34B1"/>
    <w:rsid w:val="009C39EE"/>
    <w:rsid w:val="009C46CC"/>
    <w:rsid w:val="009C4AE8"/>
    <w:rsid w:val="009C5A49"/>
    <w:rsid w:val="009C5E8C"/>
    <w:rsid w:val="009C658C"/>
    <w:rsid w:val="009C6D79"/>
    <w:rsid w:val="009C7F53"/>
    <w:rsid w:val="009D092D"/>
    <w:rsid w:val="009D2A85"/>
    <w:rsid w:val="009D46E7"/>
    <w:rsid w:val="009D7C5B"/>
    <w:rsid w:val="009D7CA2"/>
    <w:rsid w:val="009E11E3"/>
    <w:rsid w:val="009E1E1A"/>
    <w:rsid w:val="009E21B9"/>
    <w:rsid w:val="009E2503"/>
    <w:rsid w:val="009E267B"/>
    <w:rsid w:val="009E326D"/>
    <w:rsid w:val="009E32AD"/>
    <w:rsid w:val="009E41CC"/>
    <w:rsid w:val="009E4D67"/>
    <w:rsid w:val="009E50E3"/>
    <w:rsid w:val="009E5353"/>
    <w:rsid w:val="009E5C80"/>
    <w:rsid w:val="009E7A74"/>
    <w:rsid w:val="009F07A5"/>
    <w:rsid w:val="009F326C"/>
    <w:rsid w:val="009F541A"/>
    <w:rsid w:val="009F54A9"/>
    <w:rsid w:val="009F7456"/>
    <w:rsid w:val="009F7F74"/>
    <w:rsid w:val="00A03410"/>
    <w:rsid w:val="00A03538"/>
    <w:rsid w:val="00A04E41"/>
    <w:rsid w:val="00A05688"/>
    <w:rsid w:val="00A05A72"/>
    <w:rsid w:val="00A061AB"/>
    <w:rsid w:val="00A063F3"/>
    <w:rsid w:val="00A06A35"/>
    <w:rsid w:val="00A074E7"/>
    <w:rsid w:val="00A100D2"/>
    <w:rsid w:val="00A100F8"/>
    <w:rsid w:val="00A10D53"/>
    <w:rsid w:val="00A14BAC"/>
    <w:rsid w:val="00A16E46"/>
    <w:rsid w:val="00A17324"/>
    <w:rsid w:val="00A22601"/>
    <w:rsid w:val="00A24074"/>
    <w:rsid w:val="00A24E1F"/>
    <w:rsid w:val="00A25D32"/>
    <w:rsid w:val="00A2693E"/>
    <w:rsid w:val="00A2762B"/>
    <w:rsid w:val="00A34B5E"/>
    <w:rsid w:val="00A3647D"/>
    <w:rsid w:val="00A378C3"/>
    <w:rsid w:val="00A37C46"/>
    <w:rsid w:val="00A4296E"/>
    <w:rsid w:val="00A43204"/>
    <w:rsid w:val="00A4341F"/>
    <w:rsid w:val="00A43503"/>
    <w:rsid w:val="00A44155"/>
    <w:rsid w:val="00A448B4"/>
    <w:rsid w:val="00A44A50"/>
    <w:rsid w:val="00A45B83"/>
    <w:rsid w:val="00A464C6"/>
    <w:rsid w:val="00A465B4"/>
    <w:rsid w:val="00A46B51"/>
    <w:rsid w:val="00A51852"/>
    <w:rsid w:val="00A536DB"/>
    <w:rsid w:val="00A53F5F"/>
    <w:rsid w:val="00A53FA4"/>
    <w:rsid w:val="00A54281"/>
    <w:rsid w:val="00A5782A"/>
    <w:rsid w:val="00A57FD7"/>
    <w:rsid w:val="00A60E08"/>
    <w:rsid w:val="00A61228"/>
    <w:rsid w:val="00A6430F"/>
    <w:rsid w:val="00A6476D"/>
    <w:rsid w:val="00A648A0"/>
    <w:rsid w:val="00A673FE"/>
    <w:rsid w:val="00A67A2F"/>
    <w:rsid w:val="00A70F1E"/>
    <w:rsid w:val="00A715C4"/>
    <w:rsid w:val="00A72341"/>
    <w:rsid w:val="00A7368C"/>
    <w:rsid w:val="00A75727"/>
    <w:rsid w:val="00A76C74"/>
    <w:rsid w:val="00A80170"/>
    <w:rsid w:val="00A809D7"/>
    <w:rsid w:val="00A8125F"/>
    <w:rsid w:val="00A839BE"/>
    <w:rsid w:val="00A85322"/>
    <w:rsid w:val="00A86D9C"/>
    <w:rsid w:val="00A872C7"/>
    <w:rsid w:val="00A87335"/>
    <w:rsid w:val="00A87E05"/>
    <w:rsid w:val="00A87EC7"/>
    <w:rsid w:val="00A930E2"/>
    <w:rsid w:val="00A941D2"/>
    <w:rsid w:val="00A9475A"/>
    <w:rsid w:val="00A94867"/>
    <w:rsid w:val="00A95806"/>
    <w:rsid w:val="00A96C4E"/>
    <w:rsid w:val="00A96FA5"/>
    <w:rsid w:val="00A9726B"/>
    <w:rsid w:val="00A97399"/>
    <w:rsid w:val="00A97751"/>
    <w:rsid w:val="00AA1EE6"/>
    <w:rsid w:val="00AA2950"/>
    <w:rsid w:val="00AA2FD4"/>
    <w:rsid w:val="00AA64DB"/>
    <w:rsid w:val="00AB3ECC"/>
    <w:rsid w:val="00AB487D"/>
    <w:rsid w:val="00AB4B2B"/>
    <w:rsid w:val="00AB7891"/>
    <w:rsid w:val="00AC247C"/>
    <w:rsid w:val="00AC325A"/>
    <w:rsid w:val="00AC5563"/>
    <w:rsid w:val="00AC55CC"/>
    <w:rsid w:val="00AC5A95"/>
    <w:rsid w:val="00AC6683"/>
    <w:rsid w:val="00AC6C9E"/>
    <w:rsid w:val="00AC6D76"/>
    <w:rsid w:val="00AD0820"/>
    <w:rsid w:val="00AD54E0"/>
    <w:rsid w:val="00AD56B8"/>
    <w:rsid w:val="00AD58BD"/>
    <w:rsid w:val="00AD6461"/>
    <w:rsid w:val="00AD6A51"/>
    <w:rsid w:val="00AE0C69"/>
    <w:rsid w:val="00AE1B0E"/>
    <w:rsid w:val="00AE1CA3"/>
    <w:rsid w:val="00AE1FFE"/>
    <w:rsid w:val="00AE2242"/>
    <w:rsid w:val="00AE29A9"/>
    <w:rsid w:val="00AE33CB"/>
    <w:rsid w:val="00AF1D90"/>
    <w:rsid w:val="00AF21DB"/>
    <w:rsid w:val="00AF48AB"/>
    <w:rsid w:val="00B0014C"/>
    <w:rsid w:val="00B00725"/>
    <w:rsid w:val="00B00A89"/>
    <w:rsid w:val="00B01B7F"/>
    <w:rsid w:val="00B02166"/>
    <w:rsid w:val="00B02455"/>
    <w:rsid w:val="00B06CD6"/>
    <w:rsid w:val="00B11B79"/>
    <w:rsid w:val="00B11D06"/>
    <w:rsid w:val="00B1200E"/>
    <w:rsid w:val="00B12156"/>
    <w:rsid w:val="00B144A1"/>
    <w:rsid w:val="00B151DA"/>
    <w:rsid w:val="00B240A4"/>
    <w:rsid w:val="00B2424C"/>
    <w:rsid w:val="00B2452E"/>
    <w:rsid w:val="00B248B1"/>
    <w:rsid w:val="00B26708"/>
    <w:rsid w:val="00B3086E"/>
    <w:rsid w:val="00B332D5"/>
    <w:rsid w:val="00B33D67"/>
    <w:rsid w:val="00B33F69"/>
    <w:rsid w:val="00B350C0"/>
    <w:rsid w:val="00B4031C"/>
    <w:rsid w:val="00B4079F"/>
    <w:rsid w:val="00B40D6F"/>
    <w:rsid w:val="00B4104B"/>
    <w:rsid w:val="00B42BE4"/>
    <w:rsid w:val="00B43846"/>
    <w:rsid w:val="00B44657"/>
    <w:rsid w:val="00B47776"/>
    <w:rsid w:val="00B514C6"/>
    <w:rsid w:val="00B51DE6"/>
    <w:rsid w:val="00B53F4E"/>
    <w:rsid w:val="00B54491"/>
    <w:rsid w:val="00B54BCD"/>
    <w:rsid w:val="00B54EA9"/>
    <w:rsid w:val="00B55C01"/>
    <w:rsid w:val="00B5650E"/>
    <w:rsid w:val="00B567B4"/>
    <w:rsid w:val="00B60D21"/>
    <w:rsid w:val="00B61D4D"/>
    <w:rsid w:val="00B6237D"/>
    <w:rsid w:val="00B62952"/>
    <w:rsid w:val="00B635C6"/>
    <w:rsid w:val="00B646BD"/>
    <w:rsid w:val="00B6495C"/>
    <w:rsid w:val="00B64AC7"/>
    <w:rsid w:val="00B65F51"/>
    <w:rsid w:val="00B665E8"/>
    <w:rsid w:val="00B67A16"/>
    <w:rsid w:val="00B7115A"/>
    <w:rsid w:val="00B71979"/>
    <w:rsid w:val="00B749F9"/>
    <w:rsid w:val="00B75905"/>
    <w:rsid w:val="00B7624B"/>
    <w:rsid w:val="00B8112A"/>
    <w:rsid w:val="00B8221C"/>
    <w:rsid w:val="00B835B5"/>
    <w:rsid w:val="00B84163"/>
    <w:rsid w:val="00B84B67"/>
    <w:rsid w:val="00B86EDD"/>
    <w:rsid w:val="00B876A2"/>
    <w:rsid w:val="00B90A35"/>
    <w:rsid w:val="00B928D9"/>
    <w:rsid w:val="00B96068"/>
    <w:rsid w:val="00B96D77"/>
    <w:rsid w:val="00B97781"/>
    <w:rsid w:val="00B97B0D"/>
    <w:rsid w:val="00BA0212"/>
    <w:rsid w:val="00BA09F0"/>
    <w:rsid w:val="00BA128C"/>
    <w:rsid w:val="00BA2DD2"/>
    <w:rsid w:val="00BA4834"/>
    <w:rsid w:val="00BA596D"/>
    <w:rsid w:val="00BA5A32"/>
    <w:rsid w:val="00BA63EF"/>
    <w:rsid w:val="00BB005F"/>
    <w:rsid w:val="00BB03B5"/>
    <w:rsid w:val="00BB049E"/>
    <w:rsid w:val="00BB0F7A"/>
    <w:rsid w:val="00BB28AA"/>
    <w:rsid w:val="00BB2D89"/>
    <w:rsid w:val="00BB346D"/>
    <w:rsid w:val="00BB427C"/>
    <w:rsid w:val="00BB67E1"/>
    <w:rsid w:val="00BB6D5F"/>
    <w:rsid w:val="00BB7A30"/>
    <w:rsid w:val="00BC2DB6"/>
    <w:rsid w:val="00BC65CE"/>
    <w:rsid w:val="00BD09A8"/>
    <w:rsid w:val="00BD1A8B"/>
    <w:rsid w:val="00BD5B62"/>
    <w:rsid w:val="00BD6252"/>
    <w:rsid w:val="00BE2EBA"/>
    <w:rsid w:val="00BE5828"/>
    <w:rsid w:val="00BE5F35"/>
    <w:rsid w:val="00BE7D31"/>
    <w:rsid w:val="00BF159E"/>
    <w:rsid w:val="00BF3BC2"/>
    <w:rsid w:val="00BF4C5B"/>
    <w:rsid w:val="00BF4EAB"/>
    <w:rsid w:val="00BF5EC1"/>
    <w:rsid w:val="00BF7422"/>
    <w:rsid w:val="00C029B7"/>
    <w:rsid w:val="00C03305"/>
    <w:rsid w:val="00C044DB"/>
    <w:rsid w:val="00C0712D"/>
    <w:rsid w:val="00C075AB"/>
    <w:rsid w:val="00C10CA4"/>
    <w:rsid w:val="00C13C65"/>
    <w:rsid w:val="00C14E84"/>
    <w:rsid w:val="00C1698C"/>
    <w:rsid w:val="00C16D8B"/>
    <w:rsid w:val="00C17D95"/>
    <w:rsid w:val="00C2044D"/>
    <w:rsid w:val="00C2182D"/>
    <w:rsid w:val="00C238FC"/>
    <w:rsid w:val="00C23E89"/>
    <w:rsid w:val="00C25E91"/>
    <w:rsid w:val="00C26058"/>
    <w:rsid w:val="00C27B44"/>
    <w:rsid w:val="00C30E18"/>
    <w:rsid w:val="00C310BC"/>
    <w:rsid w:val="00C31948"/>
    <w:rsid w:val="00C323DF"/>
    <w:rsid w:val="00C33369"/>
    <w:rsid w:val="00C34EF3"/>
    <w:rsid w:val="00C35481"/>
    <w:rsid w:val="00C366D6"/>
    <w:rsid w:val="00C408D6"/>
    <w:rsid w:val="00C4158C"/>
    <w:rsid w:val="00C42D9F"/>
    <w:rsid w:val="00C4401F"/>
    <w:rsid w:val="00C44618"/>
    <w:rsid w:val="00C45436"/>
    <w:rsid w:val="00C462A3"/>
    <w:rsid w:val="00C4666C"/>
    <w:rsid w:val="00C47726"/>
    <w:rsid w:val="00C47906"/>
    <w:rsid w:val="00C47C53"/>
    <w:rsid w:val="00C50732"/>
    <w:rsid w:val="00C50BD8"/>
    <w:rsid w:val="00C5326F"/>
    <w:rsid w:val="00C55942"/>
    <w:rsid w:val="00C57286"/>
    <w:rsid w:val="00C611ED"/>
    <w:rsid w:val="00C637B7"/>
    <w:rsid w:val="00C638A6"/>
    <w:rsid w:val="00C640B6"/>
    <w:rsid w:val="00C65E67"/>
    <w:rsid w:val="00C65F37"/>
    <w:rsid w:val="00C70248"/>
    <w:rsid w:val="00C717F0"/>
    <w:rsid w:val="00C72233"/>
    <w:rsid w:val="00C73907"/>
    <w:rsid w:val="00C73D2B"/>
    <w:rsid w:val="00C73EF4"/>
    <w:rsid w:val="00C75A7D"/>
    <w:rsid w:val="00C75AEC"/>
    <w:rsid w:val="00C75E29"/>
    <w:rsid w:val="00C75F1D"/>
    <w:rsid w:val="00C80337"/>
    <w:rsid w:val="00C8167A"/>
    <w:rsid w:val="00C82B26"/>
    <w:rsid w:val="00C830F5"/>
    <w:rsid w:val="00C856B4"/>
    <w:rsid w:val="00C859FA"/>
    <w:rsid w:val="00C87D3E"/>
    <w:rsid w:val="00C9035B"/>
    <w:rsid w:val="00C91151"/>
    <w:rsid w:val="00C91E99"/>
    <w:rsid w:val="00C96C9C"/>
    <w:rsid w:val="00CA0748"/>
    <w:rsid w:val="00CA111B"/>
    <w:rsid w:val="00CA26C9"/>
    <w:rsid w:val="00CA2B58"/>
    <w:rsid w:val="00CA3B26"/>
    <w:rsid w:val="00CA4F5A"/>
    <w:rsid w:val="00CA5637"/>
    <w:rsid w:val="00CA5E0F"/>
    <w:rsid w:val="00CA636E"/>
    <w:rsid w:val="00CA786F"/>
    <w:rsid w:val="00CB0FAB"/>
    <w:rsid w:val="00CB205D"/>
    <w:rsid w:val="00CB4335"/>
    <w:rsid w:val="00CB4A6A"/>
    <w:rsid w:val="00CC0B89"/>
    <w:rsid w:val="00CC136F"/>
    <w:rsid w:val="00CC47D2"/>
    <w:rsid w:val="00CC4A28"/>
    <w:rsid w:val="00CC7DCF"/>
    <w:rsid w:val="00CD0605"/>
    <w:rsid w:val="00CD077C"/>
    <w:rsid w:val="00CD290A"/>
    <w:rsid w:val="00CD2F47"/>
    <w:rsid w:val="00CD4C3E"/>
    <w:rsid w:val="00CD59DF"/>
    <w:rsid w:val="00CD6E75"/>
    <w:rsid w:val="00CD700B"/>
    <w:rsid w:val="00CD777E"/>
    <w:rsid w:val="00CE215C"/>
    <w:rsid w:val="00CE4578"/>
    <w:rsid w:val="00CE4759"/>
    <w:rsid w:val="00CE4A39"/>
    <w:rsid w:val="00CE4DC6"/>
    <w:rsid w:val="00CE52D7"/>
    <w:rsid w:val="00CE536D"/>
    <w:rsid w:val="00CE60B0"/>
    <w:rsid w:val="00CE6133"/>
    <w:rsid w:val="00CE6BD7"/>
    <w:rsid w:val="00CE78B2"/>
    <w:rsid w:val="00CE79C8"/>
    <w:rsid w:val="00CF004E"/>
    <w:rsid w:val="00CF2898"/>
    <w:rsid w:val="00CF366C"/>
    <w:rsid w:val="00CF62D7"/>
    <w:rsid w:val="00CF7240"/>
    <w:rsid w:val="00D0008B"/>
    <w:rsid w:val="00D003D8"/>
    <w:rsid w:val="00D004CA"/>
    <w:rsid w:val="00D01B16"/>
    <w:rsid w:val="00D0258C"/>
    <w:rsid w:val="00D04C0E"/>
    <w:rsid w:val="00D05A6F"/>
    <w:rsid w:val="00D05D40"/>
    <w:rsid w:val="00D11696"/>
    <w:rsid w:val="00D12944"/>
    <w:rsid w:val="00D145CA"/>
    <w:rsid w:val="00D14BA4"/>
    <w:rsid w:val="00D15F9B"/>
    <w:rsid w:val="00D161FB"/>
    <w:rsid w:val="00D16784"/>
    <w:rsid w:val="00D215FF"/>
    <w:rsid w:val="00D22E2D"/>
    <w:rsid w:val="00D276EE"/>
    <w:rsid w:val="00D27D47"/>
    <w:rsid w:val="00D306E5"/>
    <w:rsid w:val="00D310A5"/>
    <w:rsid w:val="00D32F45"/>
    <w:rsid w:val="00D346B3"/>
    <w:rsid w:val="00D34D48"/>
    <w:rsid w:val="00D35E5F"/>
    <w:rsid w:val="00D35EBC"/>
    <w:rsid w:val="00D37C5B"/>
    <w:rsid w:val="00D37E04"/>
    <w:rsid w:val="00D41812"/>
    <w:rsid w:val="00D41E38"/>
    <w:rsid w:val="00D44226"/>
    <w:rsid w:val="00D445EA"/>
    <w:rsid w:val="00D477E8"/>
    <w:rsid w:val="00D47DAF"/>
    <w:rsid w:val="00D52A0E"/>
    <w:rsid w:val="00D53A8E"/>
    <w:rsid w:val="00D552E6"/>
    <w:rsid w:val="00D56D2C"/>
    <w:rsid w:val="00D5733C"/>
    <w:rsid w:val="00D60305"/>
    <w:rsid w:val="00D6070A"/>
    <w:rsid w:val="00D61675"/>
    <w:rsid w:val="00D62388"/>
    <w:rsid w:val="00D62A54"/>
    <w:rsid w:val="00D63433"/>
    <w:rsid w:val="00D63983"/>
    <w:rsid w:val="00D63F57"/>
    <w:rsid w:val="00D64912"/>
    <w:rsid w:val="00D65E1B"/>
    <w:rsid w:val="00D70ED6"/>
    <w:rsid w:val="00D71118"/>
    <w:rsid w:val="00D727DD"/>
    <w:rsid w:val="00D7405E"/>
    <w:rsid w:val="00D74297"/>
    <w:rsid w:val="00D757CA"/>
    <w:rsid w:val="00D77F0B"/>
    <w:rsid w:val="00D812D0"/>
    <w:rsid w:val="00D8286D"/>
    <w:rsid w:val="00D90AFE"/>
    <w:rsid w:val="00D91870"/>
    <w:rsid w:val="00D96C47"/>
    <w:rsid w:val="00D96DB1"/>
    <w:rsid w:val="00D97061"/>
    <w:rsid w:val="00DA04FD"/>
    <w:rsid w:val="00DA0ABB"/>
    <w:rsid w:val="00DA30B7"/>
    <w:rsid w:val="00DA382C"/>
    <w:rsid w:val="00DA509C"/>
    <w:rsid w:val="00DA5AE0"/>
    <w:rsid w:val="00DA5F02"/>
    <w:rsid w:val="00DA64A9"/>
    <w:rsid w:val="00DB28A5"/>
    <w:rsid w:val="00DB2C0F"/>
    <w:rsid w:val="00DB41E0"/>
    <w:rsid w:val="00DB586E"/>
    <w:rsid w:val="00DC19E2"/>
    <w:rsid w:val="00DC22D8"/>
    <w:rsid w:val="00DC28B1"/>
    <w:rsid w:val="00DC2A54"/>
    <w:rsid w:val="00DC2FE8"/>
    <w:rsid w:val="00DC6E27"/>
    <w:rsid w:val="00DC770F"/>
    <w:rsid w:val="00DD3EAA"/>
    <w:rsid w:val="00DD4157"/>
    <w:rsid w:val="00DD4342"/>
    <w:rsid w:val="00DD45AF"/>
    <w:rsid w:val="00DD5A83"/>
    <w:rsid w:val="00DD6989"/>
    <w:rsid w:val="00DD79E6"/>
    <w:rsid w:val="00DE1D8A"/>
    <w:rsid w:val="00DE1F28"/>
    <w:rsid w:val="00DE2A96"/>
    <w:rsid w:val="00DE3896"/>
    <w:rsid w:val="00DE404A"/>
    <w:rsid w:val="00DE4BD2"/>
    <w:rsid w:val="00DE56FF"/>
    <w:rsid w:val="00DF3924"/>
    <w:rsid w:val="00DF6DA9"/>
    <w:rsid w:val="00E0290D"/>
    <w:rsid w:val="00E03CA3"/>
    <w:rsid w:val="00E042FC"/>
    <w:rsid w:val="00E04AB6"/>
    <w:rsid w:val="00E05A5E"/>
    <w:rsid w:val="00E05CAD"/>
    <w:rsid w:val="00E05F8B"/>
    <w:rsid w:val="00E07E47"/>
    <w:rsid w:val="00E11CBA"/>
    <w:rsid w:val="00E1226E"/>
    <w:rsid w:val="00E12D1B"/>
    <w:rsid w:val="00E13BC4"/>
    <w:rsid w:val="00E1410B"/>
    <w:rsid w:val="00E14AA3"/>
    <w:rsid w:val="00E16738"/>
    <w:rsid w:val="00E17342"/>
    <w:rsid w:val="00E2298C"/>
    <w:rsid w:val="00E2422B"/>
    <w:rsid w:val="00E251A8"/>
    <w:rsid w:val="00E2583C"/>
    <w:rsid w:val="00E26991"/>
    <w:rsid w:val="00E30450"/>
    <w:rsid w:val="00E3279F"/>
    <w:rsid w:val="00E32BD2"/>
    <w:rsid w:val="00E337EE"/>
    <w:rsid w:val="00E33AAA"/>
    <w:rsid w:val="00E34910"/>
    <w:rsid w:val="00E34F9A"/>
    <w:rsid w:val="00E37610"/>
    <w:rsid w:val="00E37714"/>
    <w:rsid w:val="00E378D8"/>
    <w:rsid w:val="00E37A76"/>
    <w:rsid w:val="00E411D7"/>
    <w:rsid w:val="00E4344D"/>
    <w:rsid w:val="00E4371C"/>
    <w:rsid w:val="00E44413"/>
    <w:rsid w:val="00E44DB1"/>
    <w:rsid w:val="00E44FB8"/>
    <w:rsid w:val="00E46844"/>
    <w:rsid w:val="00E473A1"/>
    <w:rsid w:val="00E51216"/>
    <w:rsid w:val="00E52A49"/>
    <w:rsid w:val="00E57683"/>
    <w:rsid w:val="00E61090"/>
    <w:rsid w:val="00E61637"/>
    <w:rsid w:val="00E61F46"/>
    <w:rsid w:val="00E66340"/>
    <w:rsid w:val="00E663B1"/>
    <w:rsid w:val="00E702FD"/>
    <w:rsid w:val="00E723B2"/>
    <w:rsid w:val="00E732A2"/>
    <w:rsid w:val="00E747A9"/>
    <w:rsid w:val="00E75558"/>
    <w:rsid w:val="00E75CB2"/>
    <w:rsid w:val="00E76C81"/>
    <w:rsid w:val="00E7739B"/>
    <w:rsid w:val="00E807A5"/>
    <w:rsid w:val="00E823C9"/>
    <w:rsid w:val="00E84762"/>
    <w:rsid w:val="00E848D0"/>
    <w:rsid w:val="00E86EF3"/>
    <w:rsid w:val="00E87566"/>
    <w:rsid w:val="00E87E48"/>
    <w:rsid w:val="00E90298"/>
    <w:rsid w:val="00E9455D"/>
    <w:rsid w:val="00E949C8"/>
    <w:rsid w:val="00E96335"/>
    <w:rsid w:val="00E9684B"/>
    <w:rsid w:val="00E96D4F"/>
    <w:rsid w:val="00E97334"/>
    <w:rsid w:val="00EA031A"/>
    <w:rsid w:val="00EA1376"/>
    <w:rsid w:val="00EA39DD"/>
    <w:rsid w:val="00EB0668"/>
    <w:rsid w:val="00EB119A"/>
    <w:rsid w:val="00EB1C29"/>
    <w:rsid w:val="00EB3C10"/>
    <w:rsid w:val="00EB3FD1"/>
    <w:rsid w:val="00EB42F2"/>
    <w:rsid w:val="00EB4E81"/>
    <w:rsid w:val="00EB51A3"/>
    <w:rsid w:val="00EB51FB"/>
    <w:rsid w:val="00EB5524"/>
    <w:rsid w:val="00EB5C1E"/>
    <w:rsid w:val="00EB6D7C"/>
    <w:rsid w:val="00EC1F65"/>
    <w:rsid w:val="00EC2A1B"/>
    <w:rsid w:val="00EC31B0"/>
    <w:rsid w:val="00EC6EFC"/>
    <w:rsid w:val="00EC7371"/>
    <w:rsid w:val="00EC73E2"/>
    <w:rsid w:val="00ED43B5"/>
    <w:rsid w:val="00ED5451"/>
    <w:rsid w:val="00ED5470"/>
    <w:rsid w:val="00ED5B1F"/>
    <w:rsid w:val="00ED5DDA"/>
    <w:rsid w:val="00ED7E31"/>
    <w:rsid w:val="00ED7F2E"/>
    <w:rsid w:val="00EE05B2"/>
    <w:rsid w:val="00EE0F30"/>
    <w:rsid w:val="00EE123B"/>
    <w:rsid w:val="00EE1993"/>
    <w:rsid w:val="00EE23AC"/>
    <w:rsid w:val="00EE2B04"/>
    <w:rsid w:val="00EE46DA"/>
    <w:rsid w:val="00EE60F5"/>
    <w:rsid w:val="00EE628F"/>
    <w:rsid w:val="00EF027C"/>
    <w:rsid w:val="00EF1B0B"/>
    <w:rsid w:val="00EF3CDF"/>
    <w:rsid w:val="00EF5A85"/>
    <w:rsid w:val="00EF6247"/>
    <w:rsid w:val="00EF6505"/>
    <w:rsid w:val="00EF7A97"/>
    <w:rsid w:val="00F00D0E"/>
    <w:rsid w:val="00F01546"/>
    <w:rsid w:val="00F01D93"/>
    <w:rsid w:val="00F02F27"/>
    <w:rsid w:val="00F037C7"/>
    <w:rsid w:val="00F050FB"/>
    <w:rsid w:val="00F059B4"/>
    <w:rsid w:val="00F05B94"/>
    <w:rsid w:val="00F05F1D"/>
    <w:rsid w:val="00F10F48"/>
    <w:rsid w:val="00F11594"/>
    <w:rsid w:val="00F13C5A"/>
    <w:rsid w:val="00F15A47"/>
    <w:rsid w:val="00F21C6F"/>
    <w:rsid w:val="00F2514B"/>
    <w:rsid w:val="00F25926"/>
    <w:rsid w:val="00F26DFC"/>
    <w:rsid w:val="00F27BAF"/>
    <w:rsid w:val="00F30207"/>
    <w:rsid w:val="00F33F8B"/>
    <w:rsid w:val="00F360BF"/>
    <w:rsid w:val="00F36360"/>
    <w:rsid w:val="00F36395"/>
    <w:rsid w:val="00F40004"/>
    <w:rsid w:val="00F407AF"/>
    <w:rsid w:val="00F40EE5"/>
    <w:rsid w:val="00F4197C"/>
    <w:rsid w:val="00F41C0A"/>
    <w:rsid w:val="00F41E31"/>
    <w:rsid w:val="00F439D5"/>
    <w:rsid w:val="00F43C7A"/>
    <w:rsid w:val="00F44CAF"/>
    <w:rsid w:val="00F466D6"/>
    <w:rsid w:val="00F46C20"/>
    <w:rsid w:val="00F47BC7"/>
    <w:rsid w:val="00F506BA"/>
    <w:rsid w:val="00F511DE"/>
    <w:rsid w:val="00F51E61"/>
    <w:rsid w:val="00F54530"/>
    <w:rsid w:val="00F5481D"/>
    <w:rsid w:val="00F54A23"/>
    <w:rsid w:val="00F54A2C"/>
    <w:rsid w:val="00F55B0D"/>
    <w:rsid w:val="00F55C09"/>
    <w:rsid w:val="00F569F6"/>
    <w:rsid w:val="00F579D3"/>
    <w:rsid w:val="00F61A0B"/>
    <w:rsid w:val="00F62D32"/>
    <w:rsid w:val="00F63D34"/>
    <w:rsid w:val="00F65BF4"/>
    <w:rsid w:val="00F66132"/>
    <w:rsid w:val="00F66795"/>
    <w:rsid w:val="00F73991"/>
    <w:rsid w:val="00F75948"/>
    <w:rsid w:val="00F765E1"/>
    <w:rsid w:val="00F82EE8"/>
    <w:rsid w:val="00F845F2"/>
    <w:rsid w:val="00F85D4D"/>
    <w:rsid w:val="00F868D5"/>
    <w:rsid w:val="00F9404F"/>
    <w:rsid w:val="00F94093"/>
    <w:rsid w:val="00F94485"/>
    <w:rsid w:val="00F97460"/>
    <w:rsid w:val="00F97748"/>
    <w:rsid w:val="00FA0B80"/>
    <w:rsid w:val="00FA0C65"/>
    <w:rsid w:val="00FA2459"/>
    <w:rsid w:val="00FA518F"/>
    <w:rsid w:val="00FA736C"/>
    <w:rsid w:val="00FA738D"/>
    <w:rsid w:val="00FA7793"/>
    <w:rsid w:val="00FB0E15"/>
    <w:rsid w:val="00FB1F5E"/>
    <w:rsid w:val="00FB4544"/>
    <w:rsid w:val="00FB7173"/>
    <w:rsid w:val="00FB731B"/>
    <w:rsid w:val="00FC02B3"/>
    <w:rsid w:val="00FC0595"/>
    <w:rsid w:val="00FC05FE"/>
    <w:rsid w:val="00FC1259"/>
    <w:rsid w:val="00FC2335"/>
    <w:rsid w:val="00FC4861"/>
    <w:rsid w:val="00FD04C6"/>
    <w:rsid w:val="00FD10FF"/>
    <w:rsid w:val="00FD14A6"/>
    <w:rsid w:val="00FD30D6"/>
    <w:rsid w:val="00FD3169"/>
    <w:rsid w:val="00FD3483"/>
    <w:rsid w:val="00FD3BAA"/>
    <w:rsid w:val="00FD4C5E"/>
    <w:rsid w:val="00FD53FD"/>
    <w:rsid w:val="00FD769B"/>
    <w:rsid w:val="00FE1697"/>
    <w:rsid w:val="00FE619B"/>
    <w:rsid w:val="00FE622A"/>
    <w:rsid w:val="00FF0CBF"/>
    <w:rsid w:val="00FF2A2B"/>
    <w:rsid w:val="00FF393A"/>
    <w:rsid w:val="00FF3C77"/>
    <w:rsid w:val="00FF554B"/>
    <w:rsid w:val="00FF58C3"/>
    <w:rsid w:val="00FF62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27727E"/>
  <w15:chartTrackingRefBased/>
  <w15:docId w15:val="{9FDCDB31-1ABB-4BA6-8143-ADF19143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947D9"/>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paragraph" w:styleId="Sprechblasentext">
    <w:name w:val="Balloon Text"/>
    <w:basedOn w:val="Standard"/>
    <w:semiHidden/>
    <w:rsid w:val="00FC02B3"/>
    <w:rPr>
      <w:rFonts w:ascii="Tahoma" w:hAnsi="Tahoma" w:cs="Tahoma"/>
      <w:sz w:val="16"/>
      <w:szCs w:val="16"/>
    </w:rPr>
  </w:style>
  <w:style w:type="character" w:customStyle="1" w:styleId="KopfzeileZchn">
    <w:name w:val="Kopfzeile Zchn"/>
    <w:link w:val="Kopfzeile"/>
    <w:rsid w:val="00A074E7"/>
    <w:rPr>
      <w:rFonts w:ascii="Arial" w:hAnsi="Arial"/>
      <w:sz w:val="24"/>
      <w:lang w:val="de-DE" w:eastAsia="de-DE"/>
    </w:rPr>
  </w:style>
  <w:style w:type="character" w:customStyle="1" w:styleId="FuzeileZchn">
    <w:name w:val="Fußzeile Zchn"/>
    <w:link w:val="Fuzeile"/>
    <w:rsid w:val="00A074E7"/>
    <w:rPr>
      <w:rFonts w:ascii="Arial" w:hAnsi="Arial"/>
      <w:sz w:val="24"/>
      <w:lang w:val="de-DE" w:eastAsia="de-DE"/>
    </w:rPr>
  </w:style>
  <w:style w:type="character" w:styleId="NichtaufgelsteErwhnung">
    <w:name w:val="Unresolved Mention"/>
    <w:basedOn w:val="Absatz-Standardschriftart"/>
    <w:uiPriority w:val="99"/>
    <w:semiHidden/>
    <w:unhideWhenUsed/>
    <w:rsid w:val="004E78F0"/>
    <w:rPr>
      <w:color w:val="605E5C"/>
      <w:shd w:val="clear" w:color="auto" w:fill="E1DFDD"/>
    </w:rPr>
  </w:style>
  <w:style w:type="paragraph" w:styleId="StandardWeb">
    <w:name w:val="Normal (Web)"/>
    <w:basedOn w:val="Standard"/>
    <w:uiPriority w:val="99"/>
    <w:semiHidden/>
    <w:unhideWhenUsed/>
    <w:rsid w:val="00911699"/>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mzn.to/4uYaGA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mzn.to/4uYaGA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jtbooks.automediapool.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media@automediapool.com" TargetMode="External"/><Relationship Id="rId1" Type="http://schemas.openxmlformats.org/officeDocument/2006/relationships/hyperlink" Target="mailto:media@automediapoo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L:\Vorlagen\Brief_Ross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80419-BCB7-49B7-A587-6AD8FCB23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Brief_Rosso</Template>
  <TotalTime>0</TotalTime>
  <Pages>4</Pages>
  <Words>715</Words>
  <Characters>4510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x</vt:lpstr>
    </vt:vector>
  </TitlesOfParts>
  <Company>x</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x</dc:creator>
  <cp:keywords/>
  <cp:lastModifiedBy>Hans Tuecherer</cp:lastModifiedBy>
  <cp:revision>6</cp:revision>
  <cp:lastPrinted>2024-05-26T14:06:00Z</cp:lastPrinted>
  <dcterms:created xsi:type="dcterms:W3CDTF">2026-06-24T19:30:00Z</dcterms:created>
  <dcterms:modified xsi:type="dcterms:W3CDTF">2026-06-25T09:42:00Z</dcterms:modified>
</cp:coreProperties>
</file>